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0E0BB" w14:textId="03E1C19E" w:rsidR="003E6D5D" w:rsidRPr="002758D7" w:rsidRDefault="0015645C" w:rsidP="00DE0C90">
      <w:pPr>
        <w:tabs>
          <w:tab w:val="left" w:pos="4616"/>
        </w:tabs>
        <w:spacing w:after="120" w:line="276" w:lineRule="auto"/>
        <w:jc w:val="right"/>
        <w:rPr>
          <w:rFonts w:ascii="David" w:hAnsi="David" w:cs="David"/>
          <w:sz w:val="24"/>
          <w:szCs w:val="24"/>
          <w:rtl/>
        </w:rPr>
      </w:pPr>
      <w:bookmarkStart w:id="0" w:name="_Hlk136782355"/>
      <w:r>
        <w:rPr>
          <w:rFonts w:ascii="David" w:hAnsi="David" w:cs="David" w:hint="cs"/>
          <w:sz w:val="24"/>
          <w:szCs w:val="24"/>
          <w:rtl/>
        </w:rPr>
        <w:t>05.06.2023</w:t>
      </w:r>
      <w:bookmarkEnd w:id="0"/>
    </w:p>
    <w:p w14:paraId="3C846D56" w14:textId="785A9039" w:rsidR="00F420B3" w:rsidRDefault="008A1FB1" w:rsidP="002758D7">
      <w:pPr>
        <w:spacing w:after="120" w:line="276" w:lineRule="auto"/>
        <w:ind w:left="720"/>
        <w:contextualSpacing/>
        <w:jc w:val="center"/>
        <w:rPr>
          <w:rFonts w:ascii="David" w:hAnsi="David" w:cs="David"/>
          <w:b/>
          <w:bCs/>
          <w:sz w:val="24"/>
          <w:szCs w:val="24"/>
          <w:u w:val="single"/>
          <w:rtl/>
        </w:rPr>
      </w:pPr>
      <w:r w:rsidRPr="002758D7">
        <w:rPr>
          <w:rFonts w:ascii="David" w:hAnsi="David" w:cs="David"/>
          <w:b/>
          <w:bCs/>
          <w:sz w:val="24"/>
          <w:szCs w:val="24"/>
          <w:u w:val="single"/>
          <w:rtl/>
        </w:rPr>
        <w:t>פרטי מועמד</w:t>
      </w:r>
      <w:r w:rsidR="002B44CC" w:rsidRPr="002758D7">
        <w:rPr>
          <w:rFonts w:ascii="David" w:hAnsi="David" w:cs="David"/>
          <w:b/>
          <w:bCs/>
          <w:sz w:val="24"/>
          <w:szCs w:val="24"/>
          <w:u w:val="single"/>
          <w:rtl/>
        </w:rPr>
        <w:t>-</w:t>
      </w:r>
      <w:r w:rsidR="00BA5B46" w:rsidRPr="002758D7">
        <w:rPr>
          <w:rFonts w:ascii="David" w:hAnsi="David" w:cs="David"/>
          <w:b/>
          <w:bCs/>
          <w:sz w:val="24"/>
          <w:szCs w:val="24"/>
          <w:u w:val="single"/>
          <w:rtl/>
        </w:rPr>
        <w:t>נספח ב'</w:t>
      </w:r>
    </w:p>
    <w:p w14:paraId="711181B9" w14:textId="77777777" w:rsidR="00CB67A2" w:rsidRPr="002758D7" w:rsidRDefault="00CB67A2" w:rsidP="002758D7">
      <w:pPr>
        <w:spacing w:after="120" w:line="276" w:lineRule="auto"/>
        <w:ind w:left="720"/>
        <w:contextualSpacing/>
        <w:jc w:val="center"/>
        <w:rPr>
          <w:rFonts w:ascii="David" w:hAnsi="David" w:cs="David"/>
          <w:b/>
          <w:bCs/>
          <w:sz w:val="24"/>
          <w:szCs w:val="24"/>
          <w:u w:val="single"/>
          <w:rtl/>
        </w:rPr>
      </w:pPr>
    </w:p>
    <w:tbl>
      <w:tblPr>
        <w:tblStyle w:val="af"/>
        <w:bidiVisual/>
        <w:tblW w:w="9069" w:type="dxa"/>
        <w:tblInd w:w="-386" w:type="dxa"/>
        <w:tblLook w:val="04A0" w:firstRow="1" w:lastRow="0" w:firstColumn="1" w:lastColumn="0" w:noHBand="0" w:noVBand="1"/>
      </w:tblPr>
      <w:tblGrid>
        <w:gridCol w:w="2973"/>
        <w:gridCol w:w="2011"/>
        <w:gridCol w:w="1172"/>
        <w:gridCol w:w="1171"/>
        <w:gridCol w:w="1742"/>
      </w:tblGrid>
      <w:tr w:rsidR="002758D7" w:rsidRPr="00CB67A2" w14:paraId="54717AA2" w14:textId="77777777" w:rsidTr="00CB67A2">
        <w:tc>
          <w:tcPr>
            <w:tcW w:w="2973" w:type="dxa"/>
            <w:shd w:val="clear" w:color="auto" w:fill="002060"/>
            <w:vAlign w:val="center"/>
          </w:tcPr>
          <w:p w14:paraId="0C636A0D" w14:textId="4EE82655" w:rsidR="00F24AF8" w:rsidRPr="00CB67A2" w:rsidRDefault="00F24AF8" w:rsidP="002758D7">
            <w:pPr>
              <w:spacing w:after="120" w:line="276" w:lineRule="auto"/>
              <w:contextualSpacing/>
              <w:jc w:val="center"/>
              <w:rPr>
                <w:rFonts w:ascii="David" w:hAnsi="David" w:cs="David"/>
                <w:b/>
                <w:bCs/>
                <w:sz w:val="24"/>
                <w:szCs w:val="24"/>
                <w:u w:val="single"/>
                <w:rtl/>
              </w:rPr>
            </w:pPr>
          </w:p>
        </w:tc>
        <w:tc>
          <w:tcPr>
            <w:tcW w:w="6096" w:type="dxa"/>
            <w:gridSpan w:val="4"/>
            <w:shd w:val="clear" w:color="auto" w:fill="002060"/>
            <w:vAlign w:val="center"/>
          </w:tcPr>
          <w:p w14:paraId="5CE83CCD" w14:textId="6A0E0980" w:rsidR="00F24AF8" w:rsidRPr="00CB67A2" w:rsidRDefault="00A77F0A" w:rsidP="002758D7">
            <w:pPr>
              <w:spacing w:after="120" w:line="276" w:lineRule="auto"/>
              <w:contextualSpacing/>
              <w:jc w:val="center"/>
              <w:rPr>
                <w:rFonts w:ascii="David" w:hAnsi="David" w:cs="David"/>
                <w:sz w:val="24"/>
                <w:szCs w:val="24"/>
                <w:u w:val="single"/>
                <w:rtl/>
              </w:rPr>
            </w:pPr>
            <w:r w:rsidRPr="00CB67A2">
              <w:rPr>
                <w:rFonts w:ascii="David" w:hAnsi="David" w:cs="David"/>
                <w:sz w:val="24"/>
                <w:szCs w:val="24"/>
                <w:u w:val="single"/>
                <w:rtl/>
              </w:rPr>
              <w:t>פירוט:</w:t>
            </w:r>
          </w:p>
        </w:tc>
      </w:tr>
      <w:tr w:rsidR="002758D7" w:rsidRPr="00CB67A2" w14:paraId="68B0FFCE" w14:textId="77777777" w:rsidTr="00CB67A2">
        <w:tc>
          <w:tcPr>
            <w:tcW w:w="2973" w:type="dxa"/>
            <w:vAlign w:val="center"/>
          </w:tcPr>
          <w:p w14:paraId="207A83DA" w14:textId="17FA51C5" w:rsidR="00F24AF8" w:rsidRPr="00CB67A2" w:rsidRDefault="00F24AF8"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שם המועמד</w:t>
            </w:r>
          </w:p>
        </w:tc>
        <w:tc>
          <w:tcPr>
            <w:tcW w:w="6096" w:type="dxa"/>
            <w:gridSpan w:val="4"/>
            <w:vAlign w:val="center"/>
          </w:tcPr>
          <w:p w14:paraId="1721045C" w14:textId="069E4F2A" w:rsidR="00F24AF8" w:rsidRPr="00CB67A2" w:rsidRDefault="00F24AF8" w:rsidP="002758D7">
            <w:pPr>
              <w:spacing w:after="120" w:line="276" w:lineRule="auto"/>
              <w:contextualSpacing/>
              <w:jc w:val="center"/>
              <w:rPr>
                <w:rFonts w:ascii="David" w:hAnsi="David" w:cs="David"/>
                <w:sz w:val="24"/>
                <w:szCs w:val="24"/>
              </w:rPr>
            </w:pPr>
          </w:p>
        </w:tc>
      </w:tr>
      <w:tr w:rsidR="002758D7" w:rsidRPr="00CB67A2" w14:paraId="03B9F872" w14:textId="77777777" w:rsidTr="00CB67A2">
        <w:tc>
          <w:tcPr>
            <w:tcW w:w="2973" w:type="dxa"/>
            <w:vAlign w:val="center"/>
          </w:tcPr>
          <w:p w14:paraId="69527F7D" w14:textId="3DC1A91D" w:rsidR="00F24AF8" w:rsidRPr="00CB67A2" w:rsidRDefault="00F24AF8"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טלפון</w:t>
            </w:r>
          </w:p>
        </w:tc>
        <w:tc>
          <w:tcPr>
            <w:tcW w:w="6096" w:type="dxa"/>
            <w:gridSpan w:val="4"/>
            <w:vAlign w:val="center"/>
          </w:tcPr>
          <w:p w14:paraId="1CF1CFB4" w14:textId="6FC73090" w:rsidR="00F24AF8" w:rsidRPr="00CB67A2" w:rsidRDefault="00F24AF8" w:rsidP="002758D7">
            <w:pPr>
              <w:spacing w:after="120" w:line="276" w:lineRule="auto"/>
              <w:contextualSpacing/>
              <w:rPr>
                <w:rFonts w:ascii="David" w:hAnsi="David" w:cs="David"/>
                <w:sz w:val="24"/>
                <w:szCs w:val="24"/>
                <w:rtl/>
              </w:rPr>
            </w:pPr>
          </w:p>
        </w:tc>
      </w:tr>
      <w:tr w:rsidR="002758D7" w:rsidRPr="00CB67A2" w14:paraId="4574CD72" w14:textId="77777777" w:rsidTr="00CB67A2">
        <w:tc>
          <w:tcPr>
            <w:tcW w:w="2973" w:type="dxa"/>
            <w:vAlign w:val="center"/>
          </w:tcPr>
          <w:p w14:paraId="107CEEE8" w14:textId="7EBDDB71" w:rsidR="00F24AF8" w:rsidRPr="00CB67A2" w:rsidRDefault="00F24AF8"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מייל</w:t>
            </w:r>
          </w:p>
        </w:tc>
        <w:tc>
          <w:tcPr>
            <w:tcW w:w="6096" w:type="dxa"/>
            <w:gridSpan w:val="4"/>
            <w:vAlign w:val="center"/>
          </w:tcPr>
          <w:p w14:paraId="23E5E451" w14:textId="479EF96D" w:rsidR="00F24AF8" w:rsidRPr="00CB67A2" w:rsidRDefault="00F24AF8" w:rsidP="002758D7">
            <w:pPr>
              <w:spacing w:after="120" w:line="276" w:lineRule="auto"/>
              <w:contextualSpacing/>
              <w:jc w:val="center"/>
              <w:rPr>
                <w:rFonts w:ascii="David" w:hAnsi="David" w:cs="David"/>
                <w:sz w:val="24"/>
                <w:szCs w:val="24"/>
              </w:rPr>
            </w:pPr>
          </w:p>
        </w:tc>
      </w:tr>
      <w:tr w:rsidR="002758D7" w:rsidRPr="00CB67A2" w14:paraId="77CA7796" w14:textId="77777777" w:rsidTr="00CB67A2">
        <w:tc>
          <w:tcPr>
            <w:tcW w:w="2973" w:type="dxa"/>
            <w:vAlign w:val="center"/>
          </w:tcPr>
          <w:p w14:paraId="2CFA55F9" w14:textId="0E468DDA" w:rsidR="00F24AF8" w:rsidRPr="00CB67A2" w:rsidRDefault="00E2086D"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השכלה תואר ראשון</w:t>
            </w:r>
          </w:p>
        </w:tc>
        <w:tc>
          <w:tcPr>
            <w:tcW w:w="6096" w:type="dxa"/>
            <w:gridSpan w:val="4"/>
            <w:vAlign w:val="center"/>
          </w:tcPr>
          <w:p w14:paraId="1AC0F6D8" w14:textId="38D3A0D7" w:rsidR="00F24AF8" w:rsidRPr="00CB67A2" w:rsidRDefault="00F24AF8" w:rsidP="002758D7">
            <w:pPr>
              <w:spacing w:after="120" w:line="276" w:lineRule="auto"/>
              <w:contextualSpacing/>
              <w:jc w:val="center"/>
              <w:rPr>
                <w:rFonts w:ascii="David" w:hAnsi="David" w:cs="David"/>
                <w:sz w:val="24"/>
                <w:szCs w:val="24"/>
                <w:rtl/>
              </w:rPr>
            </w:pPr>
          </w:p>
        </w:tc>
      </w:tr>
      <w:tr w:rsidR="002758D7" w:rsidRPr="00CB67A2" w14:paraId="41747002" w14:textId="77777777" w:rsidTr="00CB67A2">
        <w:tc>
          <w:tcPr>
            <w:tcW w:w="2973" w:type="dxa"/>
            <w:vAlign w:val="center"/>
          </w:tcPr>
          <w:p w14:paraId="2D5A9B65" w14:textId="6D61D3D1" w:rsidR="00F24AF8" w:rsidRPr="00CB67A2" w:rsidRDefault="00E2086D"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השכלה תואר שני</w:t>
            </w:r>
          </w:p>
        </w:tc>
        <w:tc>
          <w:tcPr>
            <w:tcW w:w="6096" w:type="dxa"/>
            <w:gridSpan w:val="4"/>
            <w:vAlign w:val="center"/>
          </w:tcPr>
          <w:p w14:paraId="08084CBC" w14:textId="29CE3492" w:rsidR="00F24AF8" w:rsidRPr="00CB67A2" w:rsidRDefault="00F24AF8" w:rsidP="002758D7">
            <w:pPr>
              <w:spacing w:after="120" w:line="276" w:lineRule="auto"/>
              <w:contextualSpacing/>
              <w:jc w:val="center"/>
              <w:rPr>
                <w:rFonts w:ascii="David" w:hAnsi="David" w:cs="David"/>
                <w:sz w:val="24"/>
                <w:szCs w:val="24"/>
                <w:rtl/>
              </w:rPr>
            </w:pPr>
          </w:p>
        </w:tc>
      </w:tr>
      <w:tr w:rsidR="002758D7" w:rsidRPr="00CB67A2" w14:paraId="5CC2F719" w14:textId="77777777" w:rsidTr="00CB67A2">
        <w:trPr>
          <w:trHeight w:val="558"/>
        </w:trPr>
        <w:tc>
          <w:tcPr>
            <w:tcW w:w="2973" w:type="dxa"/>
            <w:vMerge w:val="restart"/>
            <w:vAlign w:val="center"/>
          </w:tcPr>
          <w:p w14:paraId="513ADDC4" w14:textId="554BB3BF" w:rsidR="00551E0C" w:rsidRPr="00CB67A2" w:rsidRDefault="00551E0C"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פירוט ניסיון מקצועי (בקצרה)</w:t>
            </w:r>
          </w:p>
        </w:tc>
        <w:tc>
          <w:tcPr>
            <w:tcW w:w="2011" w:type="dxa"/>
            <w:vAlign w:val="center"/>
          </w:tcPr>
          <w:p w14:paraId="1D4D93DE" w14:textId="04BD8A52" w:rsidR="00551E0C" w:rsidRPr="00CB67A2" w:rsidRDefault="00551E0C"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שם מקום העבודה</w:t>
            </w:r>
          </w:p>
        </w:tc>
        <w:tc>
          <w:tcPr>
            <w:tcW w:w="1172" w:type="dxa"/>
            <w:vAlign w:val="center"/>
          </w:tcPr>
          <w:p w14:paraId="2121808E" w14:textId="19EC556D" w:rsidR="00551E0C" w:rsidRPr="00CB67A2" w:rsidRDefault="00551E0C"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וותק</w:t>
            </w:r>
          </w:p>
        </w:tc>
        <w:tc>
          <w:tcPr>
            <w:tcW w:w="1171" w:type="dxa"/>
            <w:vAlign w:val="center"/>
          </w:tcPr>
          <w:p w14:paraId="1DBAC4ED" w14:textId="044E8702" w:rsidR="00551E0C" w:rsidRPr="00CB67A2" w:rsidRDefault="00551E0C"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תפקיד</w:t>
            </w:r>
          </w:p>
        </w:tc>
        <w:tc>
          <w:tcPr>
            <w:tcW w:w="1742" w:type="dxa"/>
            <w:vAlign w:val="center"/>
          </w:tcPr>
          <w:p w14:paraId="5A5A7EE5" w14:textId="3A91DB2F" w:rsidR="00551E0C" w:rsidRPr="00CB67A2" w:rsidRDefault="00551E0C"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פירוט תכולת התפקיד</w:t>
            </w:r>
          </w:p>
        </w:tc>
      </w:tr>
      <w:tr w:rsidR="002758D7" w:rsidRPr="00CB67A2" w14:paraId="0A0A3789" w14:textId="77777777" w:rsidTr="00CB67A2">
        <w:trPr>
          <w:trHeight w:val="2902"/>
        </w:trPr>
        <w:tc>
          <w:tcPr>
            <w:tcW w:w="2973" w:type="dxa"/>
            <w:vMerge/>
            <w:vAlign w:val="center"/>
          </w:tcPr>
          <w:p w14:paraId="3406F940" w14:textId="77777777" w:rsidR="00551E0C" w:rsidRPr="00CB67A2" w:rsidRDefault="00551E0C" w:rsidP="002758D7">
            <w:pPr>
              <w:spacing w:after="120" w:line="276" w:lineRule="auto"/>
              <w:contextualSpacing/>
              <w:jc w:val="center"/>
              <w:rPr>
                <w:rFonts w:ascii="David" w:hAnsi="David" w:cs="David"/>
                <w:sz w:val="24"/>
                <w:szCs w:val="24"/>
                <w:rtl/>
              </w:rPr>
            </w:pPr>
          </w:p>
        </w:tc>
        <w:tc>
          <w:tcPr>
            <w:tcW w:w="2011" w:type="dxa"/>
          </w:tcPr>
          <w:p w14:paraId="38B1BBAB" w14:textId="7D5A385B" w:rsidR="00551E0C" w:rsidRPr="00CB67A2" w:rsidRDefault="00551E0C" w:rsidP="002758D7">
            <w:pPr>
              <w:spacing w:after="120" w:line="276" w:lineRule="auto"/>
              <w:rPr>
                <w:rFonts w:ascii="David" w:hAnsi="David" w:cs="David"/>
                <w:sz w:val="24"/>
                <w:szCs w:val="24"/>
                <w:rtl/>
              </w:rPr>
            </w:pPr>
          </w:p>
        </w:tc>
        <w:tc>
          <w:tcPr>
            <w:tcW w:w="1172" w:type="dxa"/>
          </w:tcPr>
          <w:p w14:paraId="1579601F" w14:textId="34B16748" w:rsidR="00551E0C" w:rsidRPr="00CB67A2" w:rsidRDefault="00551E0C" w:rsidP="002758D7">
            <w:pPr>
              <w:spacing w:after="120" w:line="276" w:lineRule="auto"/>
              <w:contextualSpacing/>
              <w:jc w:val="both"/>
              <w:rPr>
                <w:rFonts w:ascii="David" w:hAnsi="David" w:cs="David"/>
                <w:sz w:val="24"/>
                <w:szCs w:val="24"/>
                <w:rtl/>
              </w:rPr>
            </w:pPr>
          </w:p>
        </w:tc>
        <w:tc>
          <w:tcPr>
            <w:tcW w:w="1171" w:type="dxa"/>
          </w:tcPr>
          <w:p w14:paraId="6C69464C" w14:textId="4DF5589A" w:rsidR="00551E0C" w:rsidRPr="00CB67A2" w:rsidRDefault="00551E0C" w:rsidP="002758D7">
            <w:pPr>
              <w:spacing w:after="120" w:line="276" w:lineRule="auto"/>
              <w:contextualSpacing/>
              <w:jc w:val="both"/>
              <w:rPr>
                <w:rFonts w:ascii="David" w:hAnsi="David" w:cs="David"/>
                <w:sz w:val="24"/>
                <w:szCs w:val="24"/>
                <w:rtl/>
              </w:rPr>
            </w:pPr>
          </w:p>
        </w:tc>
        <w:tc>
          <w:tcPr>
            <w:tcW w:w="1742" w:type="dxa"/>
          </w:tcPr>
          <w:p w14:paraId="0A94D05D" w14:textId="1A7DD932" w:rsidR="00551E0C" w:rsidRPr="00CB67A2" w:rsidRDefault="00551E0C" w:rsidP="002758D7">
            <w:pPr>
              <w:spacing w:after="120" w:line="276" w:lineRule="auto"/>
              <w:contextualSpacing/>
              <w:jc w:val="both"/>
              <w:rPr>
                <w:rFonts w:ascii="David" w:hAnsi="David" w:cs="David"/>
                <w:sz w:val="24"/>
                <w:szCs w:val="24"/>
                <w:rtl/>
              </w:rPr>
            </w:pPr>
          </w:p>
        </w:tc>
      </w:tr>
      <w:tr w:rsidR="00CB67A2" w:rsidRPr="00CB67A2" w14:paraId="3A7A0DA9" w14:textId="77777777" w:rsidTr="00CB67A2">
        <w:tc>
          <w:tcPr>
            <w:tcW w:w="2973" w:type="dxa"/>
            <w:vAlign w:val="center"/>
          </w:tcPr>
          <w:p w14:paraId="42323E2F" w14:textId="6651F271" w:rsidR="00CB67A2" w:rsidRPr="00CB67A2" w:rsidRDefault="00CB67A2"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הכרות עם רשויות האשכול</w:t>
            </w:r>
          </w:p>
        </w:tc>
        <w:tc>
          <w:tcPr>
            <w:tcW w:w="6096" w:type="dxa"/>
            <w:gridSpan w:val="4"/>
          </w:tcPr>
          <w:p w14:paraId="5024167D" w14:textId="77777777" w:rsidR="00CB67A2" w:rsidRDefault="00CB67A2" w:rsidP="002758D7">
            <w:pPr>
              <w:spacing w:after="120" w:line="276" w:lineRule="auto"/>
              <w:contextualSpacing/>
              <w:jc w:val="center"/>
              <w:rPr>
                <w:rFonts w:ascii="David" w:hAnsi="David" w:cs="David"/>
                <w:b/>
                <w:bCs/>
                <w:sz w:val="24"/>
                <w:szCs w:val="24"/>
                <w:u w:val="single"/>
                <w:rtl/>
              </w:rPr>
            </w:pPr>
          </w:p>
          <w:p w14:paraId="22E171A9" w14:textId="77777777" w:rsidR="00CB67A2" w:rsidRDefault="00CB67A2" w:rsidP="002758D7">
            <w:pPr>
              <w:spacing w:after="120" w:line="276" w:lineRule="auto"/>
              <w:contextualSpacing/>
              <w:jc w:val="center"/>
              <w:rPr>
                <w:rFonts w:ascii="David" w:hAnsi="David" w:cs="David"/>
                <w:b/>
                <w:bCs/>
                <w:sz w:val="24"/>
                <w:szCs w:val="24"/>
                <w:u w:val="single"/>
                <w:rtl/>
              </w:rPr>
            </w:pPr>
          </w:p>
          <w:p w14:paraId="1C887841" w14:textId="77777777" w:rsidR="00CB67A2" w:rsidRPr="00CB67A2" w:rsidRDefault="00CB67A2" w:rsidP="002758D7">
            <w:pPr>
              <w:spacing w:after="120" w:line="276" w:lineRule="auto"/>
              <w:contextualSpacing/>
              <w:jc w:val="center"/>
              <w:rPr>
                <w:rFonts w:ascii="David" w:hAnsi="David" w:cs="David"/>
                <w:b/>
                <w:bCs/>
                <w:sz w:val="24"/>
                <w:szCs w:val="24"/>
                <w:u w:val="single"/>
                <w:rtl/>
              </w:rPr>
            </w:pPr>
          </w:p>
        </w:tc>
      </w:tr>
      <w:tr w:rsidR="002758D7" w:rsidRPr="00CB67A2" w14:paraId="2855EFB5" w14:textId="77777777" w:rsidTr="00CB67A2">
        <w:tc>
          <w:tcPr>
            <w:tcW w:w="2973" w:type="dxa"/>
            <w:vAlign w:val="center"/>
          </w:tcPr>
          <w:p w14:paraId="48D87A39" w14:textId="04EF0B87" w:rsidR="00554666" w:rsidRPr="00CB67A2" w:rsidRDefault="00CB67A2"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ניסיון בעבודה מול משרדי ממשלה וחברות ממשלתיות</w:t>
            </w:r>
          </w:p>
        </w:tc>
        <w:tc>
          <w:tcPr>
            <w:tcW w:w="6096" w:type="dxa"/>
            <w:gridSpan w:val="4"/>
          </w:tcPr>
          <w:p w14:paraId="2A285115" w14:textId="77777777" w:rsidR="00554666" w:rsidRPr="00CB67A2" w:rsidRDefault="00554666" w:rsidP="002758D7">
            <w:pPr>
              <w:spacing w:after="120" w:line="276" w:lineRule="auto"/>
              <w:contextualSpacing/>
              <w:jc w:val="center"/>
              <w:rPr>
                <w:rFonts w:ascii="David" w:hAnsi="David" w:cs="David"/>
                <w:b/>
                <w:bCs/>
                <w:sz w:val="24"/>
                <w:szCs w:val="24"/>
                <w:u w:val="single"/>
                <w:rtl/>
              </w:rPr>
            </w:pPr>
          </w:p>
          <w:p w14:paraId="44366B4C" w14:textId="77777777" w:rsidR="00554666" w:rsidRDefault="00554666" w:rsidP="002758D7">
            <w:pPr>
              <w:spacing w:after="120" w:line="276" w:lineRule="auto"/>
              <w:contextualSpacing/>
              <w:rPr>
                <w:rFonts w:ascii="David" w:hAnsi="David" w:cs="David"/>
                <w:b/>
                <w:bCs/>
                <w:sz w:val="24"/>
                <w:szCs w:val="24"/>
                <w:u w:val="single"/>
                <w:rtl/>
              </w:rPr>
            </w:pPr>
          </w:p>
          <w:p w14:paraId="1D936F5D" w14:textId="77777777" w:rsidR="00CB67A2" w:rsidRDefault="00CB67A2" w:rsidP="002758D7">
            <w:pPr>
              <w:spacing w:after="120" w:line="276" w:lineRule="auto"/>
              <w:contextualSpacing/>
              <w:rPr>
                <w:rFonts w:ascii="David" w:hAnsi="David" w:cs="David"/>
                <w:b/>
                <w:bCs/>
                <w:sz w:val="24"/>
                <w:szCs w:val="24"/>
                <w:u w:val="single"/>
                <w:rtl/>
              </w:rPr>
            </w:pPr>
          </w:p>
          <w:p w14:paraId="33D5B38D" w14:textId="77777777" w:rsidR="00CB67A2" w:rsidRPr="00CB67A2" w:rsidRDefault="00CB67A2" w:rsidP="002758D7">
            <w:pPr>
              <w:spacing w:after="120" w:line="276" w:lineRule="auto"/>
              <w:contextualSpacing/>
              <w:rPr>
                <w:rFonts w:ascii="David" w:hAnsi="David" w:cs="David"/>
                <w:b/>
                <w:bCs/>
                <w:sz w:val="24"/>
                <w:szCs w:val="24"/>
                <w:u w:val="single"/>
                <w:rtl/>
              </w:rPr>
            </w:pPr>
          </w:p>
        </w:tc>
      </w:tr>
      <w:tr w:rsidR="002758D7" w:rsidRPr="00CB67A2" w14:paraId="1D477F82" w14:textId="77777777" w:rsidTr="00CB67A2">
        <w:tc>
          <w:tcPr>
            <w:tcW w:w="2973" w:type="dxa"/>
            <w:vAlign w:val="center"/>
          </w:tcPr>
          <w:p w14:paraId="0F68F6FC" w14:textId="5D2AE869" w:rsidR="00554666" w:rsidRPr="00CB67A2" w:rsidRDefault="00E12CD1"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הכרות</w:t>
            </w:r>
            <w:r w:rsidR="00554666" w:rsidRPr="00CB67A2">
              <w:rPr>
                <w:rFonts w:ascii="David" w:hAnsi="David" w:cs="David"/>
                <w:sz w:val="24"/>
                <w:szCs w:val="24"/>
                <w:rtl/>
              </w:rPr>
              <w:t xml:space="preserve"> עם רשויות </w:t>
            </w:r>
            <w:r w:rsidRPr="00CB67A2">
              <w:rPr>
                <w:rFonts w:ascii="David" w:hAnsi="David" w:cs="David"/>
                <w:sz w:val="24"/>
                <w:szCs w:val="24"/>
                <w:rtl/>
              </w:rPr>
              <w:t>האשכול</w:t>
            </w:r>
          </w:p>
        </w:tc>
        <w:tc>
          <w:tcPr>
            <w:tcW w:w="6096" w:type="dxa"/>
            <w:gridSpan w:val="4"/>
          </w:tcPr>
          <w:p w14:paraId="35337514" w14:textId="77777777" w:rsidR="00554666" w:rsidRPr="00CB67A2" w:rsidRDefault="00554666" w:rsidP="002758D7">
            <w:pPr>
              <w:spacing w:after="120" w:line="276" w:lineRule="auto"/>
              <w:contextualSpacing/>
              <w:jc w:val="center"/>
              <w:rPr>
                <w:rFonts w:ascii="David" w:hAnsi="David" w:cs="David"/>
                <w:b/>
                <w:bCs/>
                <w:sz w:val="24"/>
                <w:szCs w:val="24"/>
                <w:u w:val="single"/>
                <w:rtl/>
              </w:rPr>
            </w:pPr>
          </w:p>
          <w:p w14:paraId="4E2C11A9" w14:textId="77777777" w:rsidR="00554666" w:rsidRDefault="00554666" w:rsidP="002758D7">
            <w:pPr>
              <w:spacing w:after="120" w:line="276" w:lineRule="auto"/>
              <w:contextualSpacing/>
              <w:rPr>
                <w:rFonts w:ascii="David" w:hAnsi="David" w:cs="David"/>
                <w:b/>
                <w:bCs/>
                <w:sz w:val="24"/>
                <w:szCs w:val="24"/>
                <w:u w:val="single"/>
                <w:rtl/>
              </w:rPr>
            </w:pPr>
          </w:p>
          <w:p w14:paraId="3D80222C" w14:textId="77777777" w:rsidR="00CB67A2" w:rsidRDefault="00CB67A2" w:rsidP="002758D7">
            <w:pPr>
              <w:spacing w:after="120" w:line="276" w:lineRule="auto"/>
              <w:contextualSpacing/>
              <w:rPr>
                <w:rFonts w:ascii="David" w:hAnsi="David" w:cs="David"/>
                <w:b/>
                <w:bCs/>
                <w:sz w:val="24"/>
                <w:szCs w:val="24"/>
                <w:u w:val="single"/>
                <w:rtl/>
              </w:rPr>
            </w:pPr>
          </w:p>
          <w:p w14:paraId="48D7E3B5" w14:textId="77777777" w:rsidR="00CB67A2" w:rsidRPr="00CB67A2" w:rsidRDefault="00CB67A2" w:rsidP="002758D7">
            <w:pPr>
              <w:spacing w:after="120" w:line="276" w:lineRule="auto"/>
              <w:contextualSpacing/>
              <w:rPr>
                <w:rFonts w:ascii="David" w:hAnsi="David" w:cs="David"/>
                <w:b/>
                <w:bCs/>
                <w:sz w:val="24"/>
                <w:szCs w:val="24"/>
                <w:u w:val="single"/>
                <w:rtl/>
              </w:rPr>
            </w:pPr>
          </w:p>
        </w:tc>
      </w:tr>
      <w:tr w:rsidR="002758D7" w:rsidRPr="00CB67A2" w14:paraId="790A5206" w14:textId="77777777" w:rsidTr="00CB67A2">
        <w:tc>
          <w:tcPr>
            <w:tcW w:w="2973" w:type="dxa"/>
            <w:vAlign w:val="center"/>
          </w:tcPr>
          <w:p w14:paraId="0791B6D8" w14:textId="26EC8DAD" w:rsidR="00554666" w:rsidRPr="00CB67A2" w:rsidRDefault="00CB67A2"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היכרות טובה עם הליכי תכנון וסטטוטוריקה</w:t>
            </w:r>
          </w:p>
        </w:tc>
        <w:tc>
          <w:tcPr>
            <w:tcW w:w="6096" w:type="dxa"/>
            <w:gridSpan w:val="4"/>
          </w:tcPr>
          <w:p w14:paraId="680668F4" w14:textId="77777777" w:rsidR="00554666" w:rsidRPr="00CB67A2" w:rsidRDefault="00554666" w:rsidP="002758D7">
            <w:pPr>
              <w:spacing w:after="120" w:line="276" w:lineRule="auto"/>
              <w:contextualSpacing/>
              <w:jc w:val="center"/>
              <w:rPr>
                <w:rFonts w:ascii="David" w:hAnsi="David" w:cs="David"/>
                <w:b/>
                <w:bCs/>
                <w:sz w:val="24"/>
                <w:szCs w:val="24"/>
                <w:u w:val="single"/>
                <w:rtl/>
              </w:rPr>
            </w:pPr>
          </w:p>
          <w:p w14:paraId="14ABAFD8" w14:textId="77777777" w:rsidR="00554666" w:rsidRDefault="00554666" w:rsidP="002758D7">
            <w:pPr>
              <w:spacing w:after="120" w:line="276" w:lineRule="auto"/>
              <w:contextualSpacing/>
              <w:rPr>
                <w:rFonts w:ascii="David" w:hAnsi="David" w:cs="David"/>
                <w:b/>
                <w:bCs/>
                <w:sz w:val="24"/>
                <w:szCs w:val="24"/>
                <w:u w:val="single"/>
                <w:rtl/>
              </w:rPr>
            </w:pPr>
          </w:p>
          <w:p w14:paraId="39828DA7" w14:textId="77777777" w:rsidR="00CB67A2" w:rsidRDefault="00CB67A2" w:rsidP="002758D7">
            <w:pPr>
              <w:spacing w:after="120" w:line="276" w:lineRule="auto"/>
              <w:contextualSpacing/>
              <w:rPr>
                <w:rFonts w:ascii="David" w:hAnsi="David" w:cs="David"/>
                <w:b/>
                <w:bCs/>
                <w:sz w:val="24"/>
                <w:szCs w:val="24"/>
                <w:u w:val="single"/>
                <w:rtl/>
              </w:rPr>
            </w:pPr>
          </w:p>
          <w:p w14:paraId="7C202A79" w14:textId="77777777" w:rsidR="00CB67A2" w:rsidRPr="00CB67A2" w:rsidRDefault="00CB67A2" w:rsidP="002758D7">
            <w:pPr>
              <w:spacing w:after="120" w:line="276" w:lineRule="auto"/>
              <w:contextualSpacing/>
              <w:rPr>
                <w:rFonts w:ascii="David" w:hAnsi="David" w:cs="David"/>
                <w:b/>
                <w:bCs/>
                <w:sz w:val="24"/>
                <w:szCs w:val="24"/>
                <w:u w:val="single"/>
                <w:rtl/>
              </w:rPr>
            </w:pPr>
          </w:p>
        </w:tc>
      </w:tr>
      <w:tr w:rsidR="002758D7" w:rsidRPr="00CB67A2" w14:paraId="2B7170C0" w14:textId="77777777" w:rsidTr="00CB67A2">
        <w:tc>
          <w:tcPr>
            <w:tcW w:w="2973" w:type="dxa"/>
            <w:vAlign w:val="center"/>
          </w:tcPr>
          <w:p w14:paraId="0EEBEA80" w14:textId="17FBE6CE" w:rsidR="00554666" w:rsidRPr="00CB67A2" w:rsidRDefault="00CB67A2"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ניסיון בניהול צוות עובדים ישיר או עקיף</w:t>
            </w:r>
          </w:p>
        </w:tc>
        <w:tc>
          <w:tcPr>
            <w:tcW w:w="6096" w:type="dxa"/>
            <w:gridSpan w:val="4"/>
          </w:tcPr>
          <w:p w14:paraId="4860D00D" w14:textId="77777777" w:rsidR="00554666" w:rsidRPr="00CB67A2" w:rsidRDefault="00554666" w:rsidP="002758D7">
            <w:pPr>
              <w:spacing w:after="120" w:line="276" w:lineRule="auto"/>
              <w:contextualSpacing/>
              <w:jc w:val="center"/>
              <w:rPr>
                <w:rFonts w:ascii="David" w:hAnsi="David" w:cs="David"/>
                <w:b/>
                <w:bCs/>
                <w:sz w:val="24"/>
                <w:szCs w:val="24"/>
                <w:u w:val="single"/>
                <w:rtl/>
              </w:rPr>
            </w:pPr>
          </w:p>
          <w:p w14:paraId="52803020" w14:textId="77777777" w:rsidR="00554666" w:rsidRDefault="00554666" w:rsidP="002758D7">
            <w:pPr>
              <w:spacing w:after="120" w:line="276" w:lineRule="auto"/>
              <w:contextualSpacing/>
              <w:rPr>
                <w:rFonts w:ascii="David" w:hAnsi="David" w:cs="David"/>
                <w:b/>
                <w:bCs/>
                <w:sz w:val="24"/>
                <w:szCs w:val="24"/>
                <w:u w:val="single"/>
                <w:rtl/>
              </w:rPr>
            </w:pPr>
          </w:p>
          <w:p w14:paraId="47FBD4D6" w14:textId="77777777" w:rsidR="00CB67A2" w:rsidRDefault="00CB67A2" w:rsidP="002758D7">
            <w:pPr>
              <w:spacing w:after="120" w:line="276" w:lineRule="auto"/>
              <w:contextualSpacing/>
              <w:rPr>
                <w:rFonts w:ascii="David" w:hAnsi="David" w:cs="David"/>
                <w:b/>
                <w:bCs/>
                <w:sz w:val="24"/>
                <w:szCs w:val="24"/>
                <w:u w:val="single"/>
                <w:rtl/>
              </w:rPr>
            </w:pPr>
          </w:p>
          <w:p w14:paraId="0B8FEC85" w14:textId="77777777" w:rsidR="00CB67A2" w:rsidRPr="00CB67A2" w:rsidRDefault="00CB67A2" w:rsidP="002758D7">
            <w:pPr>
              <w:spacing w:after="120" w:line="276" w:lineRule="auto"/>
              <w:contextualSpacing/>
              <w:rPr>
                <w:rFonts w:ascii="David" w:hAnsi="David" w:cs="David"/>
                <w:b/>
                <w:bCs/>
                <w:sz w:val="24"/>
                <w:szCs w:val="24"/>
                <w:u w:val="single"/>
                <w:rtl/>
              </w:rPr>
            </w:pPr>
          </w:p>
        </w:tc>
      </w:tr>
      <w:tr w:rsidR="002758D7" w:rsidRPr="00CB67A2" w14:paraId="513600C0" w14:textId="77777777" w:rsidTr="00CB67A2">
        <w:tc>
          <w:tcPr>
            <w:tcW w:w="2973" w:type="dxa"/>
            <w:vAlign w:val="center"/>
          </w:tcPr>
          <w:p w14:paraId="77940DB5" w14:textId="7AA78B01" w:rsidR="00554666" w:rsidRPr="00CB67A2" w:rsidRDefault="00CB67A2" w:rsidP="002758D7">
            <w:pPr>
              <w:spacing w:after="120" w:line="276" w:lineRule="auto"/>
              <w:contextualSpacing/>
              <w:jc w:val="center"/>
              <w:rPr>
                <w:rFonts w:ascii="David" w:hAnsi="David" w:cs="David"/>
                <w:sz w:val="24"/>
                <w:szCs w:val="24"/>
                <w:rtl/>
              </w:rPr>
            </w:pPr>
            <w:r w:rsidRPr="00CB67A2">
              <w:rPr>
                <w:rFonts w:ascii="David" w:hAnsi="David" w:cs="David"/>
                <w:sz w:val="24"/>
                <w:szCs w:val="24"/>
                <w:rtl/>
              </w:rPr>
              <w:t>ניסיון בכתיבת מכרזים, תוכניות עבודה, תוכניות עסקיות  ובניית תקציב</w:t>
            </w:r>
          </w:p>
        </w:tc>
        <w:tc>
          <w:tcPr>
            <w:tcW w:w="6096" w:type="dxa"/>
            <w:gridSpan w:val="4"/>
          </w:tcPr>
          <w:p w14:paraId="40074AA6" w14:textId="77777777" w:rsidR="00554666" w:rsidRDefault="00554666" w:rsidP="002758D7">
            <w:pPr>
              <w:spacing w:after="120" w:line="276" w:lineRule="auto"/>
              <w:contextualSpacing/>
              <w:rPr>
                <w:rFonts w:ascii="David" w:hAnsi="David" w:cs="David"/>
                <w:b/>
                <w:bCs/>
                <w:sz w:val="24"/>
                <w:szCs w:val="24"/>
                <w:u w:val="single"/>
                <w:rtl/>
              </w:rPr>
            </w:pPr>
          </w:p>
          <w:p w14:paraId="6DAA1587" w14:textId="77777777" w:rsidR="00CB67A2" w:rsidRDefault="00CB67A2" w:rsidP="002758D7">
            <w:pPr>
              <w:spacing w:after="120" w:line="276" w:lineRule="auto"/>
              <w:contextualSpacing/>
              <w:rPr>
                <w:rFonts w:ascii="David" w:hAnsi="David" w:cs="David"/>
                <w:b/>
                <w:bCs/>
                <w:sz w:val="24"/>
                <w:szCs w:val="24"/>
                <w:u w:val="single"/>
                <w:rtl/>
              </w:rPr>
            </w:pPr>
          </w:p>
          <w:p w14:paraId="37F6DCAD" w14:textId="77777777" w:rsidR="00CB67A2" w:rsidRDefault="00CB67A2" w:rsidP="002758D7">
            <w:pPr>
              <w:spacing w:after="120" w:line="276" w:lineRule="auto"/>
              <w:contextualSpacing/>
              <w:rPr>
                <w:rFonts w:ascii="David" w:hAnsi="David" w:cs="David"/>
                <w:b/>
                <w:bCs/>
                <w:sz w:val="24"/>
                <w:szCs w:val="24"/>
                <w:u w:val="single"/>
                <w:rtl/>
              </w:rPr>
            </w:pPr>
          </w:p>
          <w:p w14:paraId="05DED8F6" w14:textId="77777777" w:rsidR="00CB67A2" w:rsidRPr="00CB67A2" w:rsidRDefault="00CB67A2" w:rsidP="002758D7">
            <w:pPr>
              <w:spacing w:after="120" w:line="276" w:lineRule="auto"/>
              <w:contextualSpacing/>
              <w:rPr>
                <w:rFonts w:ascii="David" w:hAnsi="David" w:cs="David"/>
                <w:b/>
                <w:bCs/>
                <w:sz w:val="24"/>
                <w:szCs w:val="24"/>
                <w:u w:val="single"/>
                <w:rtl/>
              </w:rPr>
            </w:pPr>
          </w:p>
        </w:tc>
      </w:tr>
      <w:tr w:rsidR="00CB67A2" w:rsidRPr="00CB67A2" w14:paraId="5766F0C6" w14:textId="77777777" w:rsidTr="00CB67A2">
        <w:tc>
          <w:tcPr>
            <w:tcW w:w="2973" w:type="dxa"/>
            <w:vAlign w:val="center"/>
          </w:tcPr>
          <w:p w14:paraId="566ADB69" w14:textId="730F5413" w:rsidR="00E12CD1" w:rsidRPr="00CB67A2" w:rsidRDefault="00CB67A2" w:rsidP="002758D7">
            <w:pPr>
              <w:spacing w:after="120" w:line="276" w:lineRule="auto"/>
              <w:contextualSpacing/>
              <w:jc w:val="center"/>
              <w:rPr>
                <w:rFonts w:ascii="David" w:hAnsi="David" w:cs="David"/>
                <w:sz w:val="24"/>
                <w:szCs w:val="24"/>
                <w:rtl/>
              </w:rPr>
            </w:pPr>
            <w:r w:rsidRPr="00CB67A2">
              <w:rPr>
                <w:rFonts w:ascii="David" w:eastAsia="Times New Roman" w:hAnsi="David" w:cs="David"/>
                <w:sz w:val="24"/>
                <w:szCs w:val="24"/>
                <w:rtl/>
                <w:lang w:eastAsia="he-IL"/>
              </w:rPr>
              <w:t>ניסיון בניהול יועצים, ספקים ונותני שירות חיצוניים</w:t>
            </w:r>
            <w:r w:rsidRPr="00CB67A2">
              <w:rPr>
                <w:rFonts w:ascii="David" w:hAnsi="David" w:cs="David"/>
                <w:sz w:val="24"/>
                <w:szCs w:val="24"/>
                <w:rtl/>
              </w:rPr>
              <w:t xml:space="preserve"> </w:t>
            </w:r>
          </w:p>
        </w:tc>
        <w:tc>
          <w:tcPr>
            <w:tcW w:w="6096" w:type="dxa"/>
            <w:gridSpan w:val="4"/>
          </w:tcPr>
          <w:p w14:paraId="0B7EA28A" w14:textId="77777777" w:rsidR="00E12CD1" w:rsidRDefault="00E12CD1" w:rsidP="002758D7">
            <w:pPr>
              <w:spacing w:after="120" w:line="276" w:lineRule="auto"/>
              <w:contextualSpacing/>
              <w:rPr>
                <w:rFonts w:ascii="David" w:hAnsi="David" w:cs="David"/>
                <w:b/>
                <w:bCs/>
                <w:sz w:val="24"/>
                <w:szCs w:val="24"/>
                <w:u w:val="single"/>
                <w:rtl/>
              </w:rPr>
            </w:pPr>
          </w:p>
          <w:p w14:paraId="4E8BEC01" w14:textId="77777777" w:rsidR="00CB67A2" w:rsidRDefault="00CB67A2" w:rsidP="002758D7">
            <w:pPr>
              <w:spacing w:after="120" w:line="276" w:lineRule="auto"/>
              <w:contextualSpacing/>
              <w:rPr>
                <w:rFonts w:ascii="David" w:hAnsi="David" w:cs="David"/>
                <w:b/>
                <w:bCs/>
                <w:sz w:val="24"/>
                <w:szCs w:val="24"/>
                <w:u w:val="single"/>
                <w:rtl/>
              </w:rPr>
            </w:pPr>
          </w:p>
          <w:p w14:paraId="5C703325" w14:textId="77777777" w:rsidR="00CB67A2" w:rsidRPr="00CB67A2" w:rsidRDefault="00CB67A2" w:rsidP="002758D7">
            <w:pPr>
              <w:spacing w:after="120" w:line="276" w:lineRule="auto"/>
              <w:contextualSpacing/>
              <w:rPr>
                <w:rFonts w:ascii="David" w:hAnsi="David" w:cs="David"/>
                <w:b/>
                <w:bCs/>
                <w:sz w:val="24"/>
                <w:szCs w:val="24"/>
                <w:u w:val="single"/>
                <w:rtl/>
              </w:rPr>
            </w:pPr>
          </w:p>
        </w:tc>
      </w:tr>
      <w:tr w:rsidR="00CB67A2" w:rsidRPr="00CB67A2" w14:paraId="52BFAFCC" w14:textId="77777777" w:rsidTr="00CB67A2">
        <w:tc>
          <w:tcPr>
            <w:tcW w:w="2973" w:type="dxa"/>
            <w:vAlign w:val="center"/>
          </w:tcPr>
          <w:p w14:paraId="163D6353" w14:textId="09B5528E" w:rsidR="00CB67A2" w:rsidRPr="00CB67A2" w:rsidRDefault="00CB67A2" w:rsidP="002758D7">
            <w:pPr>
              <w:spacing w:after="120" w:line="276" w:lineRule="auto"/>
              <w:contextualSpacing/>
              <w:jc w:val="center"/>
              <w:rPr>
                <w:rFonts w:ascii="David" w:eastAsia="Times New Roman" w:hAnsi="David" w:cs="David"/>
                <w:sz w:val="24"/>
                <w:szCs w:val="24"/>
                <w:rtl/>
                <w:lang w:eastAsia="he-IL"/>
              </w:rPr>
            </w:pPr>
            <w:r w:rsidRPr="00CB67A2">
              <w:rPr>
                <w:rFonts w:ascii="David" w:eastAsia="Times New Roman" w:hAnsi="David" w:cs="David"/>
                <w:sz w:val="24"/>
                <w:szCs w:val="24"/>
                <w:rtl/>
                <w:lang w:eastAsia="he-IL"/>
              </w:rPr>
              <w:lastRenderedPageBreak/>
              <w:t>ניסיון בניהול מרובה ממשקים</w:t>
            </w:r>
          </w:p>
        </w:tc>
        <w:tc>
          <w:tcPr>
            <w:tcW w:w="6096" w:type="dxa"/>
            <w:gridSpan w:val="4"/>
          </w:tcPr>
          <w:p w14:paraId="6B69F71A" w14:textId="77777777" w:rsidR="00CB67A2" w:rsidRDefault="00CB67A2" w:rsidP="002758D7">
            <w:pPr>
              <w:spacing w:after="120" w:line="276" w:lineRule="auto"/>
              <w:contextualSpacing/>
              <w:rPr>
                <w:rFonts w:ascii="David" w:hAnsi="David" w:cs="David"/>
                <w:b/>
                <w:bCs/>
                <w:sz w:val="24"/>
                <w:szCs w:val="24"/>
                <w:u w:val="single"/>
                <w:rtl/>
              </w:rPr>
            </w:pPr>
          </w:p>
          <w:p w14:paraId="49E0D3FD" w14:textId="77777777" w:rsidR="00CB67A2" w:rsidRDefault="00CB67A2" w:rsidP="002758D7">
            <w:pPr>
              <w:spacing w:after="120" w:line="276" w:lineRule="auto"/>
              <w:contextualSpacing/>
              <w:rPr>
                <w:rFonts w:ascii="David" w:hAnsi="David" w:cs="David"/>
                <w:b/>
                <w:bCs/>
                <w:sz w:val="24"/>
                <w:szCs w:val="24"/>
                <w:u w:val="single"/>
                <w:rtl/>
              </w:rPr>
            </w:pPr>
          </w:p>
          <w:p w14:paraId="713AA983" w14:textId="77777777" w:rsidR="00CB67A2" w:rsidRDefault="00CB67A2" w:rsidP="002758D7">
            <w:pPr>
              <w:spacing w:after="120" w:line="276" w:lineRule="auto"/>
              <w:contextualSpacing/>
              <w:rPr>
                <w:rFonts w:ascii="David" w:hAnsi="David" w:cs="David"/>
                <w:b/>
                <w:bCs/>
                <w:sz w:val="24"/>
                <w:szCs w:val="24"/>
                <w:u w:val="single"/>
                <w:rtl/>
              </w:rPr>
            </w:pPr>
          </w:p>
          <w:p w14:paraId="4C1813E2" w14:textId="77777777" w:rsidR="00CB67A2" w:rsidRPr="00CB67A2" w:rsidRDefault="00CB67A2" w:rsidP="002758D7">
            <w:pPr>
              <w:spacing w:after="120" w:line="276" w:lineRule="auto"/>
              <w:contextualSpacing/>
              <w:rPr>
                <w:rFonts w:ascii="David" w:hAnsi="David" w:cs="David"/>
                <w:b/>
                <w:bCs/>
                <w:sz w:val="24"/>
                <w:szCs w:val="24"/>
                <w:u w:val="single"/>
                <w:rtl/>
              </w:rPr>
            </w:pPr>
          </w:p>
        </w:tc>
      </w:tr>
      <w:tr w:rsidR="00CB67A2" w:rsidRPr="00CB67A2" w14:paraId="5ABE0239" w14:textId="77777777" w:rsidTr="00CB67A2">
        <w:tc>
          <w:tcPr>
            <w:tcW w:w="2973" w:type="dxa"/>
            <w:vAlign w:val="center"/>
          </w:tcPr>
          <w:p w14:paraId="5347E213" w14:textId="6196BC85" w:rsidR="00CB67A2" w:rsidRPr="00CB67A2" w:rsidRDefault="00CB67A2" w:rsidP="002758D7">
            <w:pPr>
              <w:spacing w:after="120" w:line="276" w:lineRule="auto"/>
              <w:contextualSpacing/>
              <w:jc w:val="center"/>
              <w:rPr>
                <w:rFonts w:ascii="David" w:eastAsia="Times New Roman" w:hAnsi="David" w:cs="David"/>
                <w:sz w:val="24"/>
                <w:szCs w:val="24"/>
                <w:rtl/>
                <w:lang w:eastAsia="he-IL"/>
              </w:rPr>
            </w:pPr>
            <w:r w:rsidRPr="00CB67A2">
              <w:rPr>
                <w:rFonts w:ascii="David" w:eastAsia="Times New Roman" w:hAnsi="David" w:cs="David"/>
                <w:sz w:val="24"/>
                <w:szCs w:val="24"/>
                <w:rtl/>
                <w:lang w:eastAsia="he-IL"/>
              </w:rPr>
              <w:t>שפות</w:t>
            </w:r>
          </w:p>
        </w:tc>
        <w:tc>
          <w:tcPr>
            <w:tcW w:w="6096" w:type="dxa"/>
            <w:gridSpan w:val="4"/>
          </w:tcPr>
          <w:p w14:paraId="1974DA4B" w14:textId="77777777" w:rsidR="00CB67A2" w:rsidRDefault="00CB67A2" w:rsidP="002758D7">
            <w:pPr>
              <w:spacing w:after="120" w:line="276" w:lineRule="auto"/>
              <w:contextualSpacing/>
              <w:rPr>
                <w:rFonts w:ascii="David" w:hAnsi="David" w:cs="David"/>
                <w:b/>
                <w:bCs/>
                <w:sz w:val="24"/>
                <w:szCs w:val="24"/>
                <w:u w:val="single"/>
                <w:rtl/>
              </w:rPr>
            </w:pPr>
          </w:p>
          <w:p w14:paraId="6A25CE1E" w14:textId="77777777" w:rsidR="00CB67A2" w:rsidRDefault="00CB67A2" w:rsidP="002758D7">
            <w:pPr>
              <w:spacing w:after="120" w:line="276" w:lineRule="auto"/>
              <w:contextualSpacing/>
              <w:rPr>
                <w:rFonts w:ascii="David" w:hAnsi="David" w:cs="David"/>
                <w:b/>
                <w:bCs/>
                <w:sz w:val="24"/>
                <w:szCs w:val="24"/>
                <w:u w:val="single"/>
                <w:rtl/>
              </w:rPr>
            </w:pPr>
          </w:p>
          <w:p w14:paraId="76C394E6" w14:textId="77777777" w:rsidR="00CB67A2" w:rsidRDefault="00CB67A2" w:rsidP="002758D7">
            <w:pPr>
              <w:spacing w:after="120" w:line="276" w:lineRule="auto"/>
              <w:contextualSpacing/>
              <w:rPr>
                <w:rFonts w:ascii="David" w:hAnsi="David" w:cs="David"/>
                <w:b/>
                <w:bCs/>
                <w:sz w:val="24"/>
                <w:szCs w:val="24"/>
                <w:u w:val="single"/>
                <w:rtl/>
              </w:rPr>
            </w:pPr>
          </w:p>
          <w:p w14:paraId="07B8E1E0" w14:textId="77777777" w:rsidR="00CB67A2" w:rsidRPr="00CB67A2" w:rsidRDefault="00CB67A2" w:rsidP="002758D7">
            <w:pPr>
              <w:spacing w:after="120" w:line="276" w:lineRule="auto"/>
              <w:contextualSpacing/>
              <w:rPr>
                <w:rFonts w:ascii="David" w:hAnsi="David" w:cs="David"/>
                <w:b/>
                <w:bCs/>
                <w:sz w:val="24"/>
                <w:szCs w:val="24"/>
                <w:u w:val="single"/>
                <w:rtl/>
              </w:rPr>
            </w:pPr>
          </w:p>
        </w:tc>
      </w:tr>
      <w:tr w:rsidR="00CB67A2" w:rsidRPr="00CB67A2" w14:paraId="25C653B7" w14:textId="77777777" w:rsidTr="00CB67A2">
        <w:tc>
          <w:tcPr>
            <w:tcW w:w="2973" w:type="dxa"/>
            <w:vAlign w:val="center"/>
          </w:tcPr>
          <w:p w14:paraId="18A3C295" w14:textId="377A4C56" w:rsidR="00CB67A2" w:rsidRPr="00CB67A2" w:rsidRDefault="00CB67A2" w:rsidP="002758D7">
            <w:pPr>
              <w:spacing w:after="120" w:line="276" w:lineRule="auto"/>
              <w:contextualSpacing/>
              <w:jc w:val="center"/>
              <w:rPr>
                <w:rFonts w:ascii="David" w:eastAsia="Times New Roman" w:hAnsi="David" w:cs="David"/>
                <w:sz w:val="24"/>
                <w:szCs w:val="24"/>
                <w:rtl/>
                <w:lang w:eastAsia="he-IL"/>
              </w:rPr>
            </w:pPr>
            <w:r w:rsidRPr="00CB67A2">
              <w:rPr>
                <w:rFonts w:ascii="David" w:eastAsia="Times New Roman" w:hAnsi="David" w:cs="David"/>
                <w:sz w:val="24"/>
                <w:szCs w:val="24"/>
                <w:rtl/>
                <w:lang w:eastAsia="he-IL"/>
              </w:rPr>
              <w:t>כישורים אישיים (יש לפרט בהתאם לקבוע במכרז לרבות פרויקטים וכיו'</w:t>
            </w:r>
          </w:p>
        </w:tc>
        <w:tc>
          <w:tcPr>
            <w:tcW w:w="6096" w:type="dxa"/>
            <w:gridSpan w:val="4"/>
          </w:tcPr>
          <w:p w14:paraId="13E2F5E3" w14:textId="77777777" w:rsidR="00CB67A2" w:rsidRDefault="00CB67A2" w:rsidP="002758D7">
            <w:pPr>
              <w:spacing w:after="120" w:line="276" w:lineRule="auto"/>
              <w:contextualSpacing/>
              <w:rPr>
                <w:rFonts w:ascii="David" w:hAnsi="David" w:cs="David"/>
                <w:b/>
                <w:bCs/>
                <w:sz w:val="24"/>
                <w:szCs w:val="24"/>
                <w:u w:val="single"/>
                <w:rtl/>
              </w:rPr>
            </w:pPr>
          </w:p>
          <w:p w14:paraId="612A69F0" w14:textId="77777777" w:rsidR="00CB67A2" w:rsidRDefault="00CB67A2" w:rsidP="002758D7">
            <w:pPr>
              <w:spacing w:after="120" w:line="276" w:lineRule="auto"/>
              <w:contextualSpacing/>
              <w:rPr>
                <w:rFonts w:ascii="David" w:hAnsi="David" w:cs="David"/>
                <w:b/>
                <w:bCs/>
                <w:sz w:val="24"/>
                <w:szCs w:val="24"/>
                <w:u w:val="single"/>
                <w:rtl/>
              </w:rPr>
            </w:pPr>
          </w:p>
          <w:p w14:paraId="2D088C0D" w14:textId="77777777" w:rsidR="00CB67A2" w:rsidRDefault="00CB67A2" w:rsidP="002758D7">
            <w:pPr>
              <w:spacing w:after="120" w:line="276" w:lineRule="auto"/>
              <w:contextualSpacing/>
              <w:rPr>
                <w:rFonts w:ascii="David" w:hAnsi="David" w:cs="David"/>
                <w:b/>
                <w:bCs/>
                <w:sz w:val="24"/>
                <w:szCs w:val="24"/>
                <w:u w:val="single"/>
                <w:rtl/>
              </w:rPr>
            </w:pPr>
          </w:p>
          <w:p w14:paraId="3E55AB15" w14:textId="77777777" w:rsidR="00CB67A2" w:rsidRDefault="00CB67A2" w:rsidP="002758D7">
            <w:pPr>
              <w:spacing w:after="120" w:line="276" w:lineRule="auto"/>
              <w:contextualSpacing/>
              <w:rPr>
                <w:rFonts w:ascii="David" w:hAnsi="David" w:cs="David"/>
                <w:b/>
                <w:bCs/>
                <w:sz w:val="24"/>
                <w:szCs w:val="24"/>
                <w:u w:val="single"/>
                <w:rtl/>
              </w:rPr>
            </w:pPr>
          </w:p>
          <w:p w14:paraId="163388CB" w14:textId="77777777" w:rsidR="00CB67A2" w:rsidRDefault="00CB67A2" w:rsidP="002758D7">
            <w:pPr>
              <w:spacing w:after="120" w:line="276" w:lineRule="auto"/>
              <w:contextualSpacing/>
              <w:rPr>
                <w:rFonts w:ascii="David" w:hAnsi="David" w:cs="David"/>
                <w:b/>
                <w:bCs/>
                <w:sz w:val="24"/>
                <w:szCs w:val="24"/>
                <w:u w:val="single"/>
                <w:rtl/>
              </w:rPr>
            </w:pPr>
          </w:p>
          <w:p w14:paraId="53E0D43D" w14:textId="77777777" w:rsidR="00CB67A2" w:rsidRDefault="00CB67A2" w:rsidP="002758D7">
            <w:pPr>
              <w:spacing w:after="120" w:line="276" w:lineRule="auto"/>
              <w:contextualSpacing/>
              <w:rPr>
                <w:rFonts w:ascii="David" w:hAnsi="David" w:cs="David"/>
                <w:b/>
                <w:bCs/>
                <w:sz w:val="24"/>
                <w:szCs w:val="24"/>
                <w:u w:val="single"/>
                <w:rtl/>
              </w:rPr>
            </w:pPr>
          </w:p>
          <w:p w14:paraId="3A4CC5B9" w14:textId="77777777" w:rsidR="00CB67A2" w:rsidRDefault="00CB67A2" w:rsidP="002758D7">
            <w:pPr>
              <w:spacing w:after="120" w:line="276" w:lineRule="auto"/>
              <w:contextualSpacing/>
              <w:rPr>
                <w:rFonts w:ascii="David" w:hAnsi="David" w:cs="David"/>
                <w:b/>
                <w:bCs/>
                <w:sz w:val="24"/>
                <w:szCs w:val="24"/>
                <w:u w:val="single"/>
                <w:rtl/>
              </w:rPr>
            </w:pPr>
          </w:p>
          <w:p w14:paraId="6D9AAEED" w14:textId="77777777" w:rsidR="00CB67A2" w:rsidRDefault="00CB67A2" w:rsidP="002758D7">
            <w:pPr>
              <w:spacing w:after="120" w:line="276" w:lineRule="auto"/>
              <w:contextualSpacing/>
              <w:rPr>
                <w:rFonts w:ascii="David" w:hAnsi="David" w:cs="David"/>
                <w:b/>
                <w:bCs/>
                <w:sz w:val="24"/>
                <w:szCs w:val="24"/>
                <w:u w:val="single"/>
                <w:rtl/>
              </w:rPr>
            </w:pPr>
          </w:p>
          <w:p w14:paraId="3ED4D4C7" w14:textId="77777777" w:rsidR="00CB67A2" w:rsidRDefault="00CB67A2" w:rsidP="002758D7">
            <w:pPr>
              <w:spacing w:after="120" w:line="276" w:lineRule="auto"/>
              <w:contextualSpacing/>
              <w:rPr>
                <w:rFonts w:ascii="David" w:hAnsi="David" w:cs="David"/>
                <w:b/>
                <w:bCs/>
                <w:sz w:val="24"/>
                <w:szCs w:val="24"/>
                <w:u w:val="single"/>
                <w:rtl/>
              </w:rPr>
            </w:pPr>
          </w:p>
          <w:p w14:paraId="6E7CD3C2" w14:textId="77777777" w:rsidR="00CB67A2" w:rsidRDefault="00CB67A2" w:rsidP="002758D7">
            <w:pPr>
              <w:spacing w:after="120" w:line="276" w:lineRule="auto"/>
              <w:contextualSpacing/>
              <w:rPr>
                <w:rFonts w:ascii="David" w:hAnsi="David" w:cs="David"/>
                <w:b/>
                <w:bCs/>
                <w:sz w:val="24"/>
                <w:szCs w:val="24"/>
                <w:u w:val="single"/>
                <w:rtl/>
              </w:rPr>
            </w:pPr>
          </w:p>
          <w:p w14:paraId="093DE411" w14:textId="77777777" w:rsidR="00CB67A2" w:rsidRDefault="00CB67A2" w:rsidP="002758D7">
            <w:pPr>
              <w:spacing w:after="120" w:line="276" w:lineRule="auto"/>
              <w:contextualSpacing/>
              <w:rPr>
                <w:rFonts w:ascii="David" w:hAnsi="David" w:cs="David"/>
                <w:b/>
                <w:bCs/>
                <w:sz w:val="24"/>
                <w:szCs w:val="24"/>
                <w:u w:val="single"/>
                <w:rtl/>
              </w:rPr>
            </w:pPr>
          </w:p>
          <w:p w14:paraId="4379CDE2" w14:textId="77777777" w:rsidR="00CB67A2" w:rsidRDefault="00CB67A2" w:rsidP="002758D7">
            <w:pPr>
              <w:spacing w:after="120" w:line="276" w:lineRule="auto"/>
              <w:contextualSpacing/>
              <w:rPr>
                <w:rFonts w:ascii="David" w:hAnsi="David" w:cs="David"/>
                <w:b/>
                <w:bCs/>
                <w:sz w:val="24"/>
                <w:szCs w:val="24"/>
                <w:u w:val="single"/>
                <w:rtl/>
              </w:rPr>
            </w:pPr>
          </w:p>
          <w:p w14:paraId="415A613C" w14:textId="77777777" w:rsidR="00CB67A2" w:rsidRDefault="00CB67A2" w:rsidP="002758D7">
            <w:pPr>
              <w:spacing w:after="120" w:line="276" w:lineRule="auto"/>
              <w:contextualSpacing/>
              <w:rPr>
                <w:rFonts w:ascii="David" w:hAnsi="David" w:cs="David"/>
                <w:b/>
                <w:bCs/>
                <w:sz w:val="24"/>
                <w:szCs w:val="24"/>
                <w:u w:val="single"/>
                <w:rtl/>
              </w:rPr>
            </w:pPr>
          </w:p>
          <w:p w14:paraId="19F312FB" w14:textId="77777777" w:rsidR="00CB67A2" w:rsidRDefault="00CB67A2" w:rsidP="002758D7">
            <w:pPr>
              <w:spacing w:after="120" w:line="276" w:lineRule="auto"/>
              <w:contextualSpacing/>
              <w:rPr>
                <w:rFonts w:ascii="David" w:hAnsi="David" w:cs="David"/>
                <w:b/>
                <w:bCs/>
                <w:sz w:val="24"/>
                <w:szCs w:val="24"/>
                <w:u w:val="single"/>
                <w:rtl/>
              </w:rPr>
            </w:pPr>
          </w:p>
          <w:p w14:paraId="3AE583BA" w14:textId="77777777" w:rsidR="00CB67A2" w:rsidRDefault="00CB67A2" w:rsidP="002758D7">
            <w:pPr>
              <w:spacing w:after="120" w:line="276" w:lineRule="auto"/>
              <w:contextualSpacing/>
              <w:rPr>
                <w:rFonts w:ascii="David" w:hAnsi="David" w:cs="David"/>
                <w:b/>
                <w:bCs/>
                <w:sz w:val="24"/>
                <w:szCs w:val="24"/>
                <w:u w:val="single"/>
                <w:rtl/>
              </w:rPr>
            </w:pPr>
          </w:p>
          <w:p w14:paraId="6D7FE966" w14:textId="77777777" w:rsidR="00CB67A2" w:rsidRDefault="00CB67A2" w:rsidP="002758D7">
            <w:pPr>
              <w:spacing w:after="120" w:line="276" w:lineRule="auto"/>
              <w:contextualSpacing/>
              <w:rPr>
                <w:rFonts w:ascii="David" w:hAnsi="David" w:cs="David"/>
                <w:b/>
                <w:bCs/>
                <w:sz w:val="24"/>
                <w:szCs w:val="24"/>
                <w:u w:val="single"/>
                <w:rtl/>
              </w:rPr>
            </w:pPr>
          </w:p>
          <w:p w14:paraId="61FD4151" w14:textId="77777777" w:rsidR="00CB67A2" w:rsidRDefault="00CB67A2" w:rsidP="002758D7">
            <w:pPr>
              <w:spacing w:after="120" w:line="276" w:lineRule="auto"/>
              <w:contextualSpacing/>
              <w:rPr>
                <w:rFonts w:ascii="David" w:hAnsi="David" w:cs="David"/>
                <w:b/>
                <w:bCs/>
                <w:sz w:val="24"/>
                <w:szCs w:val="24"/>
                <w:u w:val="single"/>
                <w:rtl/>
              </w:rPr>
            </w:pPr>
          </w:p>
          <w:p w14:paraId="13D26EBF" w14:textId="77777777" w:rsidR="00CB67A2" w:rsidRDefault="00CB67A2" w:rsidP="002758D7">
            <w:pPr>
              <w:spacing w:after="120" w:line="276" w:lineRule="auto"/>
              <w:contextualSpacing/>
              <w:rPr>
                <w:rFonts w:ascii="David" w:hAnsi="David" w:cs="David"/>
                <w:b/>
                <w:bCs/>
                <w:sz w:val="24"/>
                <w:szCs w:val="24"/>
                <w:u w:val="single"/>
                <w:rtl/>
              </w:rPr>
            </w:pPr>
          </w:p>
          <w:p w14:paraId="173B89F0" w14:textId="77777777" w:rsidR="00CB67A2" w:rsidRDefault="00CB67A2" w:rsidP="002758D7">
            <w:pPr>
              <w:spacing w:after="120" w:line="276" w:lineRule="auto"/>
              <w:contextualSpacing/>
              <w:rPr>
                <w:rFonts w:ascii="David" w:hAnsi="David" w:cs="David"/>
                <w:b/>
                <w:bCs/>
                <w:sz w:val="24"/>
                <w:szCs w:val="24"/>
                <w:u w:val="single"/>
                <w:rtl/>
              </w:rPr>
            </w:pPr>
          </w:p>
          <w:p w14:paraId="1D7DC3BC" w14:textId="77777777" w:rsidR="00CB67A2" w:rsidRDefault="00CB67A2" w:rsidP="002758D7">
            <w:pPr>
              <w:spacing w:after="120" w:line="276" w:lineRule="auto"/>
              <w:contextualSpacing/>
              <w:rPr>
                <w:rFonts w:ascii="David" w:hAnsi="David" w:cs="David"/>
                <w:b/>
                <w:bCs/>
                <w:sz w:val="24"/>
                <w:szCs w:val="24"/>
                <w:u w:val="single"/>
                <w:rtl/>
              </w:rPr>
            </w:pPr>
          </w:p>
          <w:p w14:paraId="0A14619C" w14:textId="77777777" w:rsidR="00CB67A2" w:rsidRDefault="00CB67A2" w:rsidP="002758D7">
            <w:pPr>
              <w:spacing w:after="120" w:line="276" w:lineRule="auto"/>
              <w:contextualSpacing/>
              <w:rPr>
                <w:rFonts w:ascii="David" w:hAnsi="David" w:cs="David"/>
                <w:b/>
                <w:bCs/>
                <w:sz w:val="24"/>
                <w:szCs w:val="24"/>
                <w:u w:val="single"/>
                <w:rtl/>
              </w:rPr>
            </w:pPr>
          </w:p>
          <w:p w14:paraId="290D5619" w14:textId="77777777" w:rsidR="00CB67A2" w:rsidRDefault="00CB67A2" w:rsidP="002758D7">
            <w:pPr>
              <w:spacing w:after="120" w:line="276" w:lineRule="auto"/>
              <w:contextualSpacing/>
              <w:rPr>
                <w:rFonts w:ascii="David" w:hAnsi="David" w:cs="David"/>
                <w:b/>
                <w:bCs/>
                <w:sz w:val="24"/>
                <w:szCs w:val="24"/>
                <w:u w:val="single"/>
                <w:rtl/>
              </w:rPr>
            </w:pPr>
          </w:p>
          <w:p w14:paraId="1F6B6AB6" w14:textId="77777777" w:rsidR="00CB67A2" w:rsidRDefault="00CB67A2" w:rsidP="002758D7">
            <w:pPr>
              <w:spacing w:after="120" w:line="276" w:lineRule="auto"/>
              <w:contextualSpacing/>
              <w:rPr>
                <w:rFonts w:ascii="David" w:hAnsi="David" w:cs="David"/>
                <w:b/>
                <w:bCs/>
                <w:sz w:val="24"/>
                <w:szCs w:val="24"/>
                <w:u w:val="single"/>
                <w:rtl/>
              </w:rPr>
            </w:pPr>
          </w:p>
          <w:p w14:paraId="5D6C7B62" w14:textId="77777777" w:rsidR="00CB67A2" w:rsidRPr="00CB67A2" w:rsidRDefault="00CB67A2" w:rsidP="002758D7">
            <w:pPr>
              <w:spacing w:after="120" w:line="276" w:lineRule="auto"/>
              <w:contextualSpacing/>
              <w:rPr>
                <w:rFonts w:ascii="David" w:hAnsi="David" w:cs="David"/>
                <w:b/>
                <w:bCs/>
                <w:sz w:val="24"/>
                <w:szCs w:val="24"/>
                <w:u w:val="single"/>
                <w:rtl/>
              </w:rPr>
            </w:pPr>
          </w:p>
        </w:tc>
      </w:tr>
    </w:tbl>
    <w:p w14:paraId="744D0CB7" w14:textId="3B6E9271" w:rsidR="00CE19E4" w:rsidRDefault="00CE19E4" w:rsidP="00CB67A2">
      <w:pPr>
        <w:tabs>
          <w:tab w:val="left" w:pos="346"/>
        </w:tabs>
        <w:spacing w:after="120" w:line="276" w:lineRule="auto"/>
        <w:ind w:right="124"/>
        <w:rPr>
          <w:b/>
          <w:bCs/>
          <w:szCs w:val="24"/>
          <w:u w:val="single"/>
          <w:rtl/>
        </w:rPr>
      </w:pPr>
    </w:p>
    <w:p w14:paraId="75AD4E18" w14:textId="549441AD" w:rsidR="00CB67A2" w:rsidRPr="00CB67A2" w:rsidRDefault="00CB67A2" w:rsidP="00CB67A2">
      <w:pPr>
        <w:tabs>
          <w:tab w:val="left" w:pos="346"/>
        </w:tabs>
        <w:spacing w:after="120" w:line="276" w:lineRule="auto"/>
        <w:ind w:right="124"/>
        <w:rPr>
          <w:b/>
          <w:bCs/>
          <w:szCs w:val="24"/>
          <w:u w:val="single"/>
        </w:rPr>
      </w:pPr>
      <w:r>
        <w:rPr>
          <w:rFonts w:hint="cs"/>
          <w:b/>
          <w:bCs/>
          <w:szCs w:val="24"/>
          <w:u w:val="single"/>
          <w:rtl/>
        </w:rPr>
        <w:t>ניתן לצרף מסמכים בנספח לעניין פירוט הניסיון לעיל.</w:t>
      </w:r>
    </w:p>
    <w:sectPr w:rsidR="00CB67A2" w:rsidRPr="00CB67A2" w:rsidSect="002758D7">
      <w:headerReference w:type="default" r:id="rId11"/>
      <w:footerReference w:type="default" r:id="rId12"/>
      <w:pgSz w:w="11906" w:h="16838"/>
      <w:pgMar w:top="1440" w:right="1416"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2CD3A" w14:textId="77777777" w:rsidR="00BD2CA5" w:rsidRDefault="00BD2CA5" w:rsidP="007E72E5">
      <w:pPr>
        <w:spacing w:after="0" w:line="240" w:lineRule="auto"/>
      </w:pPr>
      <w:r>
        <w:separator/>
      </w:r>
    </w:p>
  </w:endnote>
  <w:endnote w:type="continuationSeparator" w:id="0">
    <w:p w14:paraId="36C01087" w14:textId="77777777" w:rsidR="00BD2CA5" w:rsidRDefault="00BD2CA5" w:rsidP="007E72E5">
      <w:pPr>
        <w:spacing w:after="0" w:line="240" w:lineRule="auto"/>
      </w:pPr>
      <w:r>
        <w:continuationSeparator/>
      </w:r>
    </w:p>
  </w:endnote>
  <w:endnote w:type="continuationNotice" w:id="1">
    <w:p w14:paraId="184E9DB3" w14:textId="77777777" w:rsidR="00BD2CA5" w:rsidRDefault="00BD2C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sha">
    <w:panose1 w:val="020B0502040204020203"/>
    <w:charset w:val="00"/>
    <w:family w:val="swiss"/>
    <w:pitch w:val="variable"/>
    <w:sig w:usb0="80000807" w:usb1="40000042" w:usb2="00000000" w:usb3="00000000" w:csb0="00000021" w:csb1="00000000"/>
  </w:font>
  <w:font w:name="David">
    <w:panose1 w:val="020E0502060401010101"/>
    <w:charset w:val="00"/>
    <w:family w:val="swiss"/>
    <w:pitch w:val="variable"/>
    <w:sig w:usb0="00000803" w:usb1="00000000" w:usb2="00000000" w:usb3="00000000" w:csb0="00000021" w:csb1="00000000"/>
  </w:font>
  <w:font w:name="Miriam Fixed">
    <w:panose1 w:val="020B0509050101010101"/>
    <w:charset w:val="00"/>
    <w:family w:val="modern"/>
    <w:pitch w:val="fixed"/>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3DE4F" w14:textId="77777777" w:rsidR="0004410E" w:rsidRDefault="0004410E">
    <w:pPr>
      <w:pStyle w:val="a5"/>
      <w:rPr>
        <w:rtl/>
      </w:rPr>
    </w:pPr>
  </w:p>
  <w:p w14:paraId="44446706" w14:textId="77777777" w:rsidR="0004410E" w:rsidRDefault="0004410E">
    <w:pPr>
      <w:pStyle w:val="a5"/>
      <w:rPr>
        <w:rtl/>
      </w:rPr>
    </w:pPr>
  </w:p>
  <w:p w14:paraId="0F31216E" w14:textId="77777777" w:rsidR="0004410E" w:rsidRDefault="0004410E">
    <w:pPr>
      <w:pStyle w:val="a5"/>
      <w:rPr>
        <w:rtl/>
      </w:rPr>
    </w:pPr>
  </w:p>
  <w:p w14:paraId="6ADC410A" w14:textId="77777777" w:rsidR="0004410E" w:rsidRDefault="0004410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49546" w14:textId="77777777" w:rsidR="00BD2CA5" w:rsidRDefault="00BD2CA5" w:rsidP="007E72E5">
      <w:pPr>
        <w:spacing w:after="0" w:line="240" w:lineRule="auto"/>
      </w:pPr>
      <w:r>
        <w:separator/>
      </w:r>
    </w:p>
  </w:footnote>
  <w:footnote w:type="continuationSeparator" w:id="0">
    <w:p w14:paraId="1919DFD6" w14:textId="77777777" w:rsidR="00BD2CA5" w:rsidRDefault="00BD2CA5" w:rsidP="007E72E5">
      <w:pPr>
        <w:spacing w:after="0" w:line="240" w:lineRule="auto"/>
      </w:pPr>
      <w:r>
        <w:continuationSeparator/>
      </w:r>
    </w:p>
  </w:footnote>
  <w:footnote w:type="continuationNotice" w:id="1">
    <w:p w14:paraId="50E5AE5E" w14:textId="77777777" w:rsidR="00BD2CA5" w:rsidRDefault="00BD2C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9A5F5" w14:textId="77777777" w:rsidR="0004410E" w:rsidRDefault="0004410E">
    <w:pPr>
      <w:pStyle w:val="a3"/>
    </w:pPr>
    <w:r>
      <w:rPr>
        <w:noProof/>
      </w:rPr>
      <w:drawing>
        <wp:anchor distT="0" distB="0" distL="114300" distR="114300" simplePos="0" relativeHeight="251658240" behindDoc="1" locked="0" layoutInCell="1" allowOverlap="1" wp14:anchorId="5A7EA16B" wp14:editId="1DCFA9FC">
          <wp:simplePos x="0" y="0"/>
          <wp:positionH relativeFrom="page">
            <wp:posOffset>9525</wp:posOffset>
          </wp:positionH>
          <wp:positionV relativeFrom="paragraph">
            <wp:posOffset>-439708</wp:posOffset>
          </wp:positionV>
          <wp:extent cx="7553325" cy="10679993"/>
          <wp:effectExtent l="0" t="0" r="0" b="7620"/>
          <wp:wrapNone/>
          <wp:docPr id="714308684" name="תמונה 71430868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308684" name="תמונה 71430868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53325" cy="10679993"/>
                  </a:xfrm>
                  <a:prstGeom prst="rect">
                    <a:avLst/>
                  </a:prstGeom>
                </pic:spPr>
              </pic:pic>
            </a:graphicData>
          </a:graphic>
          <wp14:sizeRelH relativeFrom="page">
            <wp14:pctWidth>0</wp14:pctWidth>
          </wp14:sizeRelH>
          <wp14:sizeRelV relativeFrom="page">
            <wp14:pctHeight>0</wp14:pctHeight>
          </wp14:sizeRelV>
        </wp:anchor>
      </w:drawing>
    </w:r>
  </w:p>
  <w:p w14:paraId="4F207B66" w14:textId="77777777" w:rsidR="0004410E" w:rsidRDefault="0004410E">
    <w:pPr>
      <w:pStyle w:val="a3"/>
    </w:pPr>
  </w:p>
  <w:p w14:paraId="2C2AD844" w14:textId="77777777" w:rsidR="0004410E" w:rsidRDefault="0004410E">
    <w:pPr>
      <w:pStyle w:val="a3"/>
    </w:pPr>
  </w:p>
  <w:p w14:paraId="02B764E0" w14:textId="77777777" w:rsidR="0004410E" w:rsidRDefault="0004410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F6002"/>
    <w:multiLevelType w:val="hybridMultilevel"/>
    <w:tmpl w:val="06D22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92766"/>
    <w:multiLevelType w:val="hybridMultilevel"/>
    <w:tmpl w:val="AD285828"/>
    <w:lvl w:ilvl="0" w:tplc="C2C47CFE">
      <w:start w:val="1"/>
      <w:numFmt w:val="hebrew1"/>
      <w:lvlText w:val="%1."/>
      <w:lvlJc w:val="left"/>
      <w:pPr>
        <w:ind w:left="1613" w:hanging="360"/>
      </w:pPr>
      <w:rPr>
        <w:rFonts w:hint="default"/>
      </w:rPr>
    </w:lvl>
    <w:lvl w:ilvl="1" w:tplc="04090019" w:tentative="1">
      <w:start w:val="1"/>
      <w:numFmt w:val="lowerLetter"/>
      <w:lvlText w:val="%2."/>
      <w:lvlJc w:val="left"/>
      <w:pPr>
        <w:ind w:left="2333" w:hanging="360"/>
      </w:pPr>
    </w:lvl>
    <w:lvl w:ilvl="2" w:tplc="0409001B" w:tentative="1">
      <w:start w:val="1"/>
      <w:numFmt w:val="lowerRoman"/>
      <w:lvlText w:val="%3."/>
      <w:lvlJc w:val="right"/>
      <w:pPr>
        <w:ind w:left="3053" w:hanging="180"/>
      </w:pPr>
    </w:lvl>
    <w:lvl w:ilvl="3" w:tplc="0409000F" w:tentative="1">
      <w:start w:val="1"/>
      <w:numFmt w:val="decimal"/>
      <w:lvlText w:val="%4."/>
      <w:lvlJc w:val="left"/>
      <w:pPr>
        <w:ind w:left="3773" w:hanging="360"/>
      </w:pPr>
    </w:lvl>
    <w:lvl w:ilvl="4" w:tplc="04090019" w:tentative="1">
      <w:start w:val="1"/>
      <w:numFmt w:val="lowerLetter"/>
      <w:lvlText w:val="%5."/>
      <w:lvlJc w:val="left"/>
      <w:pPr>
        <w:ind w:left="4493" w:hanging="360"/>
      </w:pPr>
    </w:lvl>
    <w:lvl w:ilvl="5" w:tplc="0409001B" w:tentative="1">
      <w:start w:val="1"/>
      <w:numFmt w:val="lowerRoman"/>
      <w:lvlText w:val="%6."/>
      <w:lvlJc w:val="right"/>
      <w:pPr>
        <w:ind w:left="5213" w:hanging="180"/>
      </w:pPr>
    </w:lvl>
    <w:lvl w:ilvl="6" w:tplc="0409000F" w:tentative="1">
      <w:start w:val="1"/>
      <w:numFmt w:val="decimal"/>
      <w:lvlText w:val="%7."/>
      <w:lvlJc w:val="left"/>
      <w:pPr>
        <w:ind w:left="5933" w:hanging="360"/>
      </w:pPr>
    </w:lvl>
    <w:lvl w:ilvl="7" w:tplc="04090019" w:tentative="1">
      <w:start w:val="1"/>
      <w:numFmt w:val="lowerLetter"/>
      <w:lvlText w:val="%8."/>
      <w:lvlJc w:val="left"/>
      <w:pPr>
        <w:ind w:left="6653" w:hanging="360"/>
      </w:pPr>
    </w:lvl>
    <w:lvl w:ilvl="8" w:tplc="0409001B" w:tentative="1">
      <w:start w:val="1"/>
      <w:numFmt w:val="lowerRoman"/>
      <w:lvlText w:val="%9."/>
      <w:lvlJc w:val="right"/>
      <w:pPr>
        <w:ind w:left="7373" w:hanging="180"/>
      </w:pPr>
    </w:lvl>
  </w:abstractNum>
  <w:abstractNum w:abstractNumId="2" w15:restartNumberingAfterBreak="0">
    <w:nsid w:val="051A6FE6"/>
    <w:multiLevelType w:val="hybridMultilevel"/>
    <w:tmpl w:val="AF66892A"/>
    <w:lvl w:ilvl="0" w:tplc="72104998">
      <w:start w:val="1"/>
      <w:numFmt w:val="hebrew1"/>
      <w:lvlText w:val="%1."/>
      <w:lvlJc w:val="left"/>
      <w:pPr>
        <w:ind w:left="1253" w:hanging="360"/>
      </w:pPr>
      <w:rPr>
        <w:rFonts w:hint="default"/>
        <w:color w:val="000000"/>
        <w:sz w:val="22"/>
        <w:u w:val="none"/>
      </w:rPr>
    </w:lvl>
    <w:lvl w:ilvl="1" w:tplc="04090019" w:tentative="1">
      <w:start w:val="1"/>
      <w:numFmt w:val="lowerLetter"/>
      <w:lvlText w:val="%2."/>
      <w:lvlJc w:val="left"/>
      <w:pPr>
        <w:ind w:left="1973" w:hanging="360"/>
      </w:pPr>
    </w:lvl>
    <w:lvl w:ilvl="2" w:tplc="0409001B" w:tentative="1">
      <w:start w:val="1"/>
      <w:numFmt w:val="lowerRoman"/>
      <w:lvlText w:val="%3."/>
      <w:lvlJc w:val="right"/>
      <w:pPr>
        <w:ind w:left="2693" w:hanging="180"/>
      </w:pPr>
    </w:lvl>
    <w:lvl w:ilvl="3" w:tplc="0409000F" w:tentative="1">
      <w:start w:val="1"/>
      <w:numFmt w:val="decimal"/>
      <w:lvlText w:val="%4."/>
      <w:lvlJc w:val="left"/>
      <w:pPr>
        <w:ind w:left="3413" w:hanging="360"/>
      </w:pPr>
    </w:lvl>
    <w:lvl w:ilvl="4" w:tplc="04090019" w:tentative="1">
      <w:start w:val="1"/>
      <w:numFmt w:val="lowerLetter"/>
      <w:lvlText w:val="%5."/>
      <w:lvlJc w:val="left"/>
      <w:pPr>
        <w:ind w:left="4133" w:hanging="360"/>
      </w:pPr>
    </w:lvl>
    <w:lvl w:ilvl="5" w:tplc="0409001B" w:tentative="1">
      <w:start w:val="1"/>
      <w:numFmt w:val="lowerRoman"/>
      <w:lvlText w:val="%6."/>
      <w:lvlJc w:val="right"/>
      <w:pPr>
        <w:ind w:left="4853" w:hanging="180"/>
      </w:pPr>
    </w:lvl>
    <w:lvl w:ilvl="6" w:tplc="0409000F" w:tentative="1">
      <w:start w:val="1"/>
      <w:numFmt w:val="decimal"/>
      <w:lvlText w:val="%7."/>
      <w:lvlJc w:val="left"/>
      <w:pPr>
        <w:ind w:left="5573" w:hanging="360"/>
      </w:pPr>
    </w:lvl>
    <w:lvl w:ilvl="7" w:tplc="04090019" w:tentative="1">
      <w:start w:val="1"/>
      <w:numFmt w:val="lowerLetter"/>
      <w:lvlText w:val="%8."/>
      <w:lvlJc w:val="left"/>
      <w:pPr>
        <w:ind w:left="6293" w:hanging="360"/>
      </w:pPr>
    </w:lvl>
    <w:lvl w:ilvl="8" w:tplc="0409001B" w:tentative="1">
      <w:start w:val="1"/>
      <w:numFmt w:val="lowerRoman"/>
      <w:lvlText w:val="%9."/>
      <w:lvlJc w:val="right"/>
      <w:pPr>
        <w:ind w:left="7013" w:hanging="180"/>
      </w:pPr>
    </w:lvl>
  </w:abstractNum>
  <w:abstractNum w:abstractNumId="3" w15:restartNumberingAfterBreak="0">
    <w:nsid w:val="061D3BF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3E166E"/>
    <w:multiLevelType w:val="hybridMultilevel"/>
    <w:tmpl w:val="56BE42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0456C8B"/>
    <w:multiLevelType w:val="hybridMultilevel"/>
    <w:tmpl w:val="F5EE3F5C"/>
    <w:lvl w:ilvl="0" w:tplc="3B0A4E74">
      <w:numFmt w:val="bullet"/>
      <w:lvlText w:val="-"/>
      <w:lvlJc w:val="left"/>
      <w:pPr>
        <w:ind w:left="763" w:hanging="360"/>
      </w:pPr>
      <w:rPr>
        <w:rFonts w:ascii="Gisha" w:eastAsia="Times New Roman" w:hAnsi="Gisha" w:cs="Gisha" w:hint="default"/>
      </w:rPr>
    </w:lvl>
    <w:lvl w:ilvl="1" w:tplc="FFFFFFFF" w:tentative="1">
      <w:start w:val="1"/>
      <w:numFmt w:val="bullet"/>
      <w:lvlText w:val="o"/>
      <w:lvlJc w:val="left"/>
      <w:pPr>
        <w:ind w:left="1483" w:hanging="360"/>
      </w:pPr>
      <w:rPr>
        <w:rFonts w:ascii="Courier New" w:hAnsi="Courier New" w:cs="Courier New" w:hint="default"/>
      </w:rPr>
    </w:lvl>
    <w:lvl w:ilvl="2" w:tplc="FFFFFFFF" w:tentative="1">
      <w:start w:val="1"/>
      <w:numFmt w:val="bullet"/>
      <w:lvlText w:val=""/>
      <w:lvlJc w:val="left"/>
      <w:pPr>
        <w:ind w:left="2203" w:hanging="360"/>
      </w:pPr>
      <w:rPr>
        <w:rFonts w:ascii="Wingdings" w:hAnsi="Wingdings" w:hint="default"/>
      </w:rPr>
    </w:lvl>
    <w:lvl w:ilvl="3" w:tplc="FFFFFFFF" w:tentative="1">
      <w:start w:val="1"/>
      <w:numFmt w:val="bullet"/>
      <w:lvlText w:val=""/>
      <w:lvlJc w:val="left"/>
      <w:pPr>
        <w:ind w:left="2923" w:hanging="360"/>
      </w:pPr>
      <w:rPr>
        <w:rFonts w:ascii="Symbol" w:hAnsi="Symbol" w:hint="default"/>
      </w:rPr>
    </w:lvl>
    <w:lvl w:ilvl="4" w:tplc="FFFFFFFF" w:tentative="1">
      <w:start w:val="1"/>
      <w:numFmt w:val="bullet"/>
      <w:lvlText w:val="o"/>
      <w:lvlJc w:val="left"/>
      <w:pPr>
        <w:ind w:left="3643" w:hanging="360"/>
      </w:pPr>
      <w:rPr>
        <w:rFonts w:ascii="Courier New" w:hAnsi="Courier New" w:cs="Courier New" w:hint="default"/>
      </w:rPr>
    </w:lvl>
    <w:lvl w:ilvl="5" w:tplc="FFFFFFFF" w:tentative="1">
      <w:start w:val="1"/>
      <w:numFmt w:val="bullet"/>
      <w:lvlText w:val=""/>
      <w:lvlJc w:val="left"/>
      <w:pPr>
        <w:ind w:left="4363" w:hanging="360"/>
      </w:pPr>
      <w:rPr>
        <w:rFonts w:ascii="Wingdings" w:hAnsi="Wingdings" w:hint="default"/>
      </w:rPr>
    </w:lvl>
    <w:lvl w:ilvl="6" w:tplc="FFFFFFFF" w:tentative="1">
      <w:start w:val="1"/>
      <w:numFmt w:val="bullet"/>
      <w:lvlText w:val=""/>
      <w:lvlJc w:val="left"/>
      <w:pPr>
        <w:ind w:left="5083" w:hanging="360"/>
      </w:pPr>
      <w:rPr>
        <w:rFonts w:ascii="Symbol" w:hAnsi="Symbol" w:hint="default"/>
      </w:rPr>
    </w:lvl>
    <w:lvl w:ilvl="7" w:tplc="FFFFFFFF" w:tentative="1">
      <w:start w:val="1"/>
      <w:numFmt w:val="bullet"/>
      <w:lvlText w:val="o"/>
      <w:lvlJc w:val="left"/>
      <w:pPr>
        <w:ind w:left="5803" w:hanging="360"/>
      </w:pPr>
      <w:rPr>
        <w:rFonts w:ascii="Courier New" w:hAnsi="Courier New" w:cs="Courier New" w:hint="default"/>
      </w:rPr>
    </w:lvl>
    <w:lvl w:ilvl="8" w:tplc="FFFFFFFF" w:tentative="1">
      <w:start w:val="1"/>
      <w:numFmt w:val="bullet"/>
      <w:lvlText w:val=""/>
      <w:lvlJc w:val="left"/>
      <w:pPr>
        <w:ind w:left="6523" w:hanging="360"/>
      </w:pPr>
      <w:rPr>
        <w:rFonts w:ascii="Wingdings" w:hAnsi="Wingdings" w:hint="default"/>
      </w:rPr>
    </w:lvl>
  </w:abstractNum>
  <w:abstractNum w:abstractNumId="6" w15:restartNumberingAfterBreak="0">
    <w:nsid w:val="178A336A"/>
    <w:multiLevelType w:val="multilevel"/>
    <w:tmpl w:val="8CC2628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13"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E34291"/>
    <w:multiLevelType w:val="hybridMultilevel"/>
    <w:tmpl w:val="AFB8B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B53253"/>
    <w:multiLevelType w:val="hybridMultilevel"/>
    <w:tmpl w:val="D07A525A"/>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9" w15:restartNumberingAfterBreak="0">
    <w:nsid w:val="3FCD4C15"/>
    <w:multiLevelType w:val="multilevel"/>
    <w:tmpl w:val="57EE9B88"/>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13"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1383AB7"/>
    <w:multiLevelType w:val="multilevel"/>
    <w:tmpl w:val="C090D0A8"/>
    <w:lvl w:ilvl="0">
      <w:start w:val="1"/>
      <w:numFmt w:val="decimal"/>
      <w:pStyle w:val="1"/>
      <w:lvlText w:val="%1."/>
      <w:lvlJc w:val="left"/>
      <w:pPr>
        <w:ind w:left="360" w:hanging="360"/>
      </w:pPr>
    </w:lvl>
    <w:lvl w:ilvl="1">
      <w:start w:val="1"/>
      <w:numFmt w:val="decimal"/>
      <w:lvlText w:val="%2."/>
      <w:lvlJc w:val="left"/>
      <w:pPr>
        <w:ind w:left="715" w:hanging="432"/>
      </w:pPr>
      <w:rPr>
        <w:rFonts w:ascii="Gisha" w:eastAsia="Times New Roman" w:hAnsi="Gisha" w:cs="Gisha"/>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D130F86"/>
    <w:multiLevelType w:val="hybridMultilevel"/>
    <w:tmpl w:val="F628F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774A68"/>
    <w:multiLevelType w:val="hybridMultilevel"/>
    <w:tmpl w:val="26C23EF8"/>
    <w:lvl w:ilvl="0" w:tplc="3B0A4E74">
      <w:numFmt w:val="bullet"/>
      <w:lvlText w:val="-"/>
      <w:lvlJc w:val="left"/>
      <w:pPr>
        <w:ind w:left="686" w:hanging="360"/>
      </w:pPr>
      <w:rPr>
        <w:rFonts w:ascii="Gisha" w:eastAsia="Times New Roman" w:hAnsi="Gisha" w:cs="Gisha" w:hint="default"/>
      </w:rPr>
    </w:lvl>
    <w:lvl w:ilvl="1" w:tplc="04090003" w:tentative="1">
      <w:start w:val="1"/>
      <w:numFmt w:val="bullet"/>
      <w:lvlText w:val="o"/>
      <w:lvlJc w:val="left"/>
      <w:pPr>
        <w:ind w:left="1406" w:hanging="360"/>
      </w:pPr>
      <w:rPr>
        <w:rFonts w:ascii="Courier New" w:hAnsi="Courier New" w:cs="Courier New" w:hint="default"/>
      </w:rPr>
    </w:lvl>
    <w:lvl w:ilvl="2" w:tplc="04090005" w:tentative="1">
      <w:start w:val="1"/>
      <w:numFmt w:val="bullet"/>
      <w:lvlText w:val=""/>
      <w:lvlJc w:val="left"/>
      <w:pPr>
        <w:ind w:left="2126" w:hanging="360"/>
      </w:pPr>
      <w:rPr>
        <w:rFonts w:ascii="Wingdings" w:hAnsi="Wingdings" w:hint="default"/>
      </w:rPr>
    </w:lvl>
    <w:lvl w:ilvl="3" w:tplc="04090001" w:tentative="1">
      <w:start w:val="1"/>
      <w:numFmt w:val="bullet"/>
      <w:lvlText w:val=""/>
      <w:lvlJc w:val="left"/>
      <w:pPr>
        <w:ind w:left="2846" w:hanging="360"/>
      </w:pPr>
      <w:rPr>
        <w:rFonts w:ascii="Symbol" w:hAnsi="Symbol" w:hint="default"/>
      </w:rPr>
    </w:lvl>
    <w:lvl w:ilvl="4" w:tplc="04090003" w:tentative="1">
      <w:start w:val="1"/>
      <w:numFmt w:val="bullet"/>
      <w:lvlText w:val="o"/>
      <w:lvlJc w:val="left"/>
      <w:pPr>
        <w:ind w:left="3566" w:hanging="360"/>
      </w:pPr>
      <w:rPr>
        <w:rFonts w:ascii="Courier New" w:hAnsi="Courier New" w:cs="Courier New" w:hint="default"/>
      </w:rPr>
    </w:lvl>
    <w:lvl w:ilvl="5" w:tplc="04090005" w:tentative="1">
      <w:start w:val="1"/>
      <w:numFmt w:val="bullet"/>
      <w:lvlText w:val=""/>
      <w:lvlJc w:val="left"/>
      <w:pPr>
        <w:ind w:left="4286" w:hanging="360"/>
      </w:pPr>
      <w:rPr>
        <w:rFonts w:ascii="Wingdings" w:hAnsi="Wingdings" w:hint="default"/>
      </w:rPr>
    </w:lvl>
    <w:lvl w:ilvl="6" w:tplc="04090001" w:tentative="1">
      <w:start w:val="1"/>
      <w:numFmt w:val="bullet"/>
      <w:lvlText w:val=""/>
      <w:lvlJc w:val="left"/>
      <w:pPr>
        <w:ind w:left="5006" w:hanging="360"/>
      </w:pPr>
      <w:rPr>
        <w:rFonts w:ascii="Symbol" w:hAnsi="Symbol" w:hint="default"/>
      </w:rPr>
    </w:lvl>
    <w:lvl w:ilvl="7" w:tplc="04090003" w:tentative="1">
      <w:start w:val="1"/>
      <w:numFmt w:val="bullet"/>
      <w:lvlText w:val="o"/>
      <w:lvlJc w:val="left"/>
      <w:pPr>
        <w:ind w:left="5726" w:hanging="360"/>
      </w:pPr>
      <w:rPr>
        <w:rFonts w:ascii="Courier New" w:hAnsi="Courier New" w:cs="Courier New" w:hint="default"/>
      </w:rPr>
    </w:lvl>
    <w:lvl w:ilvl="8" w:tplc="04090005" w:tentative="1">
      <w:start w:val="1"/>
      <w:numFmt w:val="bullet"/>
      <w:lvlText w:val=""/>
      <w:lvlJc w:val="left"/>
      <w:pPr>
        <w:ind w:left="6446" w:hanging="360"/>
      </w:pPr>
      <w:rPr>
        <w:rFonts w:ascii="Wingdings" w:hAnsi="Wingdings" w:hint="default"/>
      </w:rPr>
    </w:lvl>
  </w:abstractNum>
  <w:abstractNum w:abstractNumId="13" w15:restartNumberingAfterBreak="0">
    <w:nsid w:val="60266B60"/>
    <w:multiLevelType w:val="hybridMultilevel"/>
    <w:tmpl w:val="2E389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361ACB"/>
    <w:multiLevelType w:val="hybridMultilevel"/>
    <w:tmpl w:val="0518D3D8"/>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5" w15:restartNumberingAfterBreak="0">
    <w:nsid w:val="76113C12"/>
    <w:multiLevelType w:val="multilevel"/>
    <w:tmpl w:val="96F4AC3C"/>
    <w:lvl w:ilvl="0">
      <w:start w:val="1"/>
      <w:numFmt w:val="decimal"/>
      <w:lvlText w:val="%1."/>
      <w:lvlJc w:val="right"/>
      <w:rPr>
        <w:rFonts w:ascii="David" w:hAnsi="David" w:cs="David" w:hint="default"/>
        <w:b/>
        <w:bCs/>
        <w:i w:val="0"/>
        <w:iCs w:val="0"/>
        <w:caps w:val="0"/>
        <w:smallCaps w:val="0"/>
        <w:strike w:val="0"/>
        <w:dstrike w:val="0"/>
        <w:noProof w:val="0"/>
        <w:snapToGrid w:val="0"/>
        <w:vanish w:val="0"/>
        <w:color w:val="000000"/>
        <w:spacing w:val="0"/>
        <w:w w:val="0"/>
        <w:kern w:val="0"/>
        <w:position w:val="0"/>
        <w:sz w:val="32"/>
        <w:szCs w:val="32"/>
        <w:u w:val="none" w:color="000000"/>
        <w:effect w:val="none"/>
        <w:bdr w:val="none" w:sz="0" w:space="0" w:color="000000"/>
        <w:shd w:val="clear" w:color="000000" w:fill="000000"/>
        <w:vertAlign w:val="baseline"/>
        <w:em w:val="none"/>
        <w:lang w:val="x-none" w:eastAsia="x-none" w:bidi="he-IL"/>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531"/>
        </w:tabs>
        <w:ind w:left="1531" w:right="1134" w:hanging="964"/>
      </w:pPr>
      <w:rPr>
        <w:rFonts w:ascii="Gisha" w:hAnsi="Gisha" w:cs="Gisha" w:hint="default"/>
        <w:b w:val="0"/>
        <w:bCs w:val="0"/>
        <w:sz w:val="24"/>
        <w:szCs w:val="24"/>
        <w:lang w:val="en-US" w:bidi="he-IL"/>
      </w:rPr>
    </w:lvl>
    <w:lvl w:ilvl="2">
      <w:start w:val="1"/>
      <w:numFmt w:val="decimal"/>
      <w:pStyle w:val="3"/>
      <w:lvlText w:val="%1.%2.%3."/>
      <w:lvlJc w:val="left"/>
      <w:pPr>
        <w:tabs>
          <w:tab w:val="num" w:pos="2211"/>
        </w:tabs>
        <w:ind w:left="2211" w:right="2211" w:hanging="1247"/>
      </w:pPr>
      <w:rPr>
        <w:rFonts w:ascii="David" w:hAnsi="David" w:cs="David" w:hint="default"/>
        <w:sz w:val="24"/>
        <w:szCs w:val="24"/>
      </w:rPr>
    </w:lvl>
    <w:lvl w:ilvl="3">
      <w:start w:val="1"/>
      <w:numFmt w:val="decimal"/>
      <w:pStyle w:val="4"/>
      <w:lvlText w:val="%1.%2.%3.%4."/>
      <w:lvlJc w:val="left"/>
      <w:pPr>
        <w:tabs>
          <w:tab w:val="num" w:pos="3515"/>
        </w:tabs>
        <w:ind w:left="3515" w:right="3515" w:hanging="1417"/>
      </w:pPr>
      <w:rPr>
        <w:rFonts w:cs="Miriam Fixed" w:hint="default"/>
        <w:szCs w:val="22"/>
      </w:rPr>
    </w:lvl>
    <w:lvl w:ilvl="4">
      <w:start w:val="1"/>
      <w:numFmt w:val="decimal"/>
      <w:lvlText w:val="%1.%2.%3.%4.%5."/>
      <w:lvlJc w:val="center"/>
      <w:pPr>
        <w:tabs>
          <w:tab w:val="num" w:pos="2520"/>
        </w:tabs>
        <w:ind w:left="2232" w:right="2232" w:hanging="792"/>
      </w:pPr>
    </w:lvl>
    <w:lvl w:ilvl="5">
      <w:start w:val="1"/>
      <w:numFmt w:val="decimal"/>
      <w:lvlText w:val="%1.%2.%3.%4.%5.%6."/>
      <w:lvlJc w:val="center"/>
      <w:pPr>
        <w:tabs>
          <w:tab w:val="num" w:pos="2880"/>
        </w:tabs>
        <w:ind w:left="2736" w:right="2736" w:hanging="936"/>
      </w:pPr>
    </w:lvl>
    <w:lvl w:ilvl="6">
      <w:start w:val="1"/>
      <w:numFmt w:val="decimal"/>
      <w:lvlText w:val="%1.%2.%3.%4.%5.%6.%7."/>
      <w:lvlJc w:val="center"/>
      <w:pPr>
        <w:tabs>
          <w:tab w:val="num" w:pos="3600"/>
        </w:tabs>
        <w:ind w:left="3240" w:right="3240" w:hanging="1080"/>
      </w:pPr>
    </w:lvl>
    <w:lvl w:ilvl="7">
      <w:start w:val="1"/>
      <w:numFmt w:val="decimal"/>
      <w:lvlText w:val="%1.%2.%3.%4.%5.%6.%7.%8."/>
      <w:lvlJc w:val="center"/>
      <w:pPr>
        <w:tabs>
          <w:tab w:val="num" w:pos="3960"/>
        </w:tabs>
        <w:ind w:left="3744" w:right="3744" w:hanging="1224"/>
      </w:pPr>
    </w:lvl>
    <w:lvl w:ilvl="8">
      <w:start w:val="1"/>
      <w:numFmt w:val="decimal"/>
      <w:lvlText w:val="%1.%2.%3.%4.%5.%6.%7.%8.%9."/>
      <w:lvlJc w:val="center"/>
      <w:pPr>
        <w:tabs>
          <w:tab w:val="num" w:pos="4680"/>
        </w:tabs>
        <w:ind w:left="4320" w:right="4320" w:hanging="1440"/>
      </w:pPr>
    </w:lvl>
  </w:abstractNum>
  <w:abstractNum w:abstractNumId="16" w15:restartNumberingAfterBreak="0">
    <w:nsid w:val="7C564CAA"/>
    <w:multiLevelType w:val="hybridMultilevel"/>
    <w:tmpl w:val="ADECB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262DC3"/>
    <w:multiLevelType w:val="hybridMultilevel"/>
    <w:tmpl w:val="A9803C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126384399">
    <w:abstractNumId w:val="15"/>
  </w:num>
  <w:num w:numId="2" w16cid:durableId="1736733419">
    <w:abstractNumId w:val="4"/>
  </w:num>
  <w:num w:numId="3" w16cid:durableId="2003848289">
    <w:abstractNumId w:val="10"/>
  </w:num>
  <w:num w:numId="4" w16cid:durableId="1244989843">
    <w:abstractNumId w:val="9"/>
  </w:num>
  <w:num w:numId="5" w16cid:durableId="1258052967">
    <w:abstractNumId w:val="11"/>
  </w:num>
  <w:num w:numId="6" w16cid:durableId="2037735421">
    <w:abstractNumId w:val="7"/>
  </w:num>
  <w:num w:numId="7" w16cid:durableId="1419908685">
    <w:abstractNumId w:val="0"/>
  </w:num>
  <w:num w:numId="8" w16cid:durableId="1658802646">
    <w:abstractNumId w:val="16"/>
  </w:num>
  <w:num w:numId="9" w16cid:durableId="825821547">
    <w:abstractNumId w:val="17"/>
  </w:num>
  <w:num w:numId="10" w16cid:durableId="510070512">
    <w:abstractNumId w:val="6"/>
  </w:num>
  <w:num w:numId="11" w16cid:durableId="1352102251">
    <w:abstractNumId w:val="13"/>
  </w:num>
  <w:num w:numId="12" w16cid:durableId="1816951111">
    <w:abstractNumId w:val="14"/>
  </w:num>
  <w:num w:numId="13" w16cid:durableId="2141729005">
    <w:abstractNumId w:val="8"/>
  </w:num>
  <w:num w:numId="14" w16cid:durableId="1262110574">
    <w:abstractNumId w:val="12"/>
  </w:num>
  <w:num w:numId="15" w16cid:durableId="1513685518">
    <w:abstractNumId w:val="5"/>
  </w:num>
  <w:num w:numId="16" w16cid:durableId="1946770676">
    <w:abstractNumId w:val="10"/>
  </w:num>
  <w:num w:numId="17" w16cid:durableId="931858298">
    <w:abstractNumId w:val="15"/>
  </w:num>
  <w:num w:numId="18" w16cid:durableId="1343429740">
    <w:abstractNumId w:val="15"/>
  </w:num>
  <w:num w:numId="19" w16cid:durableId="309484466">
    <w:abstractNumId w:val="3"/>
  </w:num>
  <w:num w:numId="20" w16cid:durableId="859124847">
    <w:abstractNumId w:val="2"/>
  </w:num>
  <w:num w:numId="21" w16cid:durableId="1911118222">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0FF"/>
    <w:rsid w:val="00002D03"/>
    <w:rsid w:val="00007273"/>
    <w:rsid w:val="00014E3E"/>
    <w:rsid w:val="00020891"/>
    <w:rsid w:val="000224AD"/>
    <w:rsid w:val="000237E2"/>
    <w:rsid w:val="0003182F"/>
    <w:rsid w:val="0003186C"/>
    <w:rsid w:val="00043BB7"/>
    <w:rsid w:val="0004410E"/>
    <w:rsid w:val="00046DC0"/>
    <w:rsid w:val="00054D3A"/>
    <w:rsid w:val="0005787E"/>
    <w:rsid w:val="00060194"/>
    <w:rsid w:val="00062446"/>
    <w:rsid w:val="00062CBD"/>
    <w:rsid w:val="00080670"/>
    <w:rsid w:val="000832DB"/>
    <w:rsid w:val="00086289"/>
    <w:rsid w:val="00086E78"/>
    <w:rsid w:val="00087732"/>
    <w:rsid w:val="00087AC9"/>
    <w:rsid w:val="00090078"/>
    <w:rsid w:val="000B1EA0"/>
    <w:rsid w:val="000B2141"/>
    <w:rsid w:val="000B42B6"/>
    <w:rsid w:val="000C1029"/>
    <w:rsid w:val="000C160C"/>
    <w:rsid w:val="000C2F58"/>
    <w:rsid w:val="000C35D0"/>
    <w:rsid w:val="000C75B3"/>
    <w:rsid w:val="000D569D"/>
    <w:rsid w:val="000D6E8A"/>
    <w:rsid w:val="000D70DB"/>
    <w:rsid w:val="000E1F3D"/>
    <w:rsid w:val="000E465A"/>
    <w:rsid w:val="000E52E1"/>
    <w:rsid w:val="000F3A75"/>
    <w:rsid w:val="000F5D3B"/>
    <w:rsid w:val="000F5FCB"/>
    <w:rsid w:val="000F6806"/>
    <w:rsid w:val="00100DF7"/>
    <w:rsid w:val="001053B8"/>
    <w:rsid w:val="00122D7B"/>
    <w:rsid w:val="001247C0"/>
    <w:rsid w:val="00127249"/>
    <w:rsid w:val="001373A7"/>
    <w:rsid w:val="0014457D"/>
    <w:rsid w:val="001472B1"/>
    <w:rsid w:val="00147882"/>
    <w:rsid w:val="0015645C"/>
    <w:rsid w:val="001601B2"/>
    <w:rsid w:val="00161C61"/>
    <w:rsid w:val="00165813"/>
    <w:rsid w:val="00167A23"/>
    <w:rsid w:val="0017073C"/>
    <w:rsid w:val="00173A4E"/>
    <w:rsid w:val="00175540"/>
    <w:rsid w:val="00180DC7"/>
    <w:rsid w:val="00182235"/>
    <w:rsid w:val="00182CE3"/>
    <w:rsid w:val="00191BDB"/>
    <w:rsid w:val="00194608"/>
    <w:rsid w:val="00194F97"/>
    <w:rsid w:val="001A5EF5"/>
    <w:rsid w:val="001A6CD8"/>
    <w:rsid w:val="001B6AD4"/>
    <w:rsid w:val="001C1D6B"/>
    <w:rsid w:val="001C384C"/>
    <w:rsid w:val="001C3A73"/>
    <w:rsid w:val="001F5131"/>
    <w:rsid w:val="001F540B"/>
    <w:rsid w:val="001F7A11"/>
    <w:rsid w:val="00202393"/>
    <w:rsid w:val="0021074D"/>
    <w:rsid w:val="002115FA"/>
    <w:rsid w:val="00213B94"/>
    <w:rsid w:val="00213CBF"/>
    <w:rsid w:val="00214791"/>
    <w:rsid w:val="00214CBA"/>
    <w:rsid w:val="002166D7"/>
    <w:rsid w:val="002252DB"/>
    <w:rsid w:val="00236B01"/>
    <w:rsid w:val="002413D9"/>
    <w:rsid w:val="00242065"/>
    <w:rsid w:val="00244E58"/>
    <w:rsid w:val="00246C6C"/>
    <w:rsid w:val="002548EE"/>
    <w:rsid w:val="002619E5"/>
    <w:rsid w:val="0027168A"/>
    <w:rsid w:val="00273D80"/>
    <w:rsid w:val="002758D7"/>
    <w:rsid w:val="00276C7A"/>
    <w:rsid w:val="00281EA6"/>
    <w:rsid w:val="00283FC6"/>
    <w:rsid w:val="00284D38"/>
    <w:rsid w:val="00287DF7"/>
    <w:rsid w:val="002A1A2A"/>
    <w:rsid w:val="002A47CB"/>
    <w:rsid w:val="002A6311"/>
    <w:rsid w:val="002B44CC"/>
    <w:rsid w:val="002C560C"/>
    <w:rsid w:val="002C6B21"/>
    <w:rsid w:val="002D390F"/>
    <w:rsid w:val="002E2E36"/>
    <w:rsid w:val="002F1DB6"/>
    <w:rsid w:val="0030664A"/>
    <w:rsid w:val="003108F0"/>
    <w:rsid w:val="00312CD0"/>
    <w:rsid w:val="00317465"/>
    <w:rsid w:val="00321C48"/>
    <w:rsid w:val="003311EE"/>
    <w:rsid w:val="0033169B"/>
    <w:rsid w:val="00334562"/>
    <w:rsid w:val="003445AC"/>
    <w:rsid w:val="003500F2"/>
    <w:rsid w:val="00357852"/>
    <w:rsid w:val="00360B23"/>
    <w:rsid w:val="00363672"/>
    <w:rsid w:val="00365009"/>
    <w:rsid w:val="00370C9A"/>
    <w:rsid w:val="00374436"/>
    <w:rsid w:val="00387069"/>
    <w:rsid w:val="00387430"/>
    <w:rsid w:val="0039042B"/>
    <w:rsid w:val="00390BBC"/>
    <w:rsid w:val="003964E4"/>
    <w:rsid w:val="00397372"/>
    <w:rsid w:val="003B4223"/>
    <w:rsid w:val="003C32BC"/>
    <w:rsid w:val="003C3D81"/>
    <w:rsid w:val="003C7679"/>
    <w:rsid w:val="003D1A24"/>
    <w:rsid w:val="003D6402"/>
    <w:rsid w:val="003E43A7"/>
    <w:rsid w:val="003E4867"/>
    <w:rsid w:val="003E5518"/>
    <w:rsid w:val="003E6D5D"/>
    <w:rsid w:val="003F4026"/>
    <w:rsid w:val="003F508B"/>
    <w:rsid w:val="00405B76"/>
    <w:rsid w:val="0040719F"/>
    <w:rsid w:val="00417CD6"/>
    <w:rsid w:val="004241FA"/>
    <w:rsid w:val="00426F9A"/>
    <w:rsid w:val="004302FB"/>
    <w:rsid w:val="00431824"/>
    <w:rsid w:val="00433213"/>
    <w:rsid w:val="004349A0"/>
    <w:rsid w:val="0043533F"/>
    <w:rsid w:val="00442120"/>
    <w:rsid w:val="00446199"/>
    <w:rsid w:val="004525E6"/>
    <w:rsid w:val="00465308"/>
    <w:rsid w:val="0046614B"/>
    <w:rsid w:val="004742D1"/>
    <w:rsid w:val="00481E10"/>
    <w:rsid w:val="004862A4"/>
    <w:rsid w:val="00490594"/>
    <w:rsid w:val="00494495"/>
    <w:rsid w:val="004A466C"/>
    <w:rsid w:val="004A5AA4"/>
    <w:rsid w:val="004A6382"/>
    <w:rsid w:val="004A7DE8"/>
    <w:rsid w:val="004B52BB"/>
    <w:rsid w:val="004C1C25"/>
    <w:rsid w:val="004C3235"/>
    <w:rsid w:val="004C4012"/>
    <w:rsid w:val="004C48A7"/>
    <w:rsid w:val="004C5D8B"/>
    <w:rsid w:val="004D3B3E"/>
    <w:rsid w:val="004E42CC"/>
    <w:rsid w:val="004E5E49"/>
    <w:rsid w:val="004F08B4"/>
    <w:rsid w:val="004F5BE5"/>
    <w:rsid w:val="00500848"/>
    <w:rsid w:val="0050346E"/>
    <w:rsid w:val="005108C1"/>
    <w:rsid w:val="00513B64"/>
    <w:rsid w:val="00522FE6"/>
    <w:rsid w:val="005242C0"/>
    <w:rsid w:val="00525AE6"/>
    <w:rsid w:val="00526C2D"/>
    <w:rsid w:val="00533D96"/>
    <w:rsid w:val="0053661B"/>
    <w:rsid w:val="0054796D"/>
    <w:rsid w:val="00550F54"/>
    <w:rsid w:val="00551E0C"/>
    <w:rsid w:val="00552BE3"/>
    <w:rsid w:val="00554666"/>
    <w:rsid w:val="00554FEF"/>
    <w:rsid w:val="005555CB"/>
    <w:rsid w:val="00555DDB"/>
    <w:rsid w:val="00555FA1"/>
    <w:rsid w:val="00556156"/>
    <w:rsid w:val="005561BB"/>
    <w:rsid w:val="00557D1F"/>
    <w:rsid w:val="005666E2"/>
    <w:rsid w:val="00567488"/>
    <w:rsid w:val="00570DC8"/>
    <w:rsid w:val="00574BBC"/>
    <w:rsid w:val="00590ACD"/>
    <w:rsid w:val="0059350F"/>
    <w:rsid w:val="005942BB"/>
    <w:rsid w:val="00594E26"/>
    <w:rsid w:val="00597A61"/>
    <w:rsid w:val="005A38C3"/>
    <w:rsid w:val="005A5B10"/>
    <w:rsid w:val="005B030F"/>
    <w:rsid w:val="005B115D"/>
    <w:rsid w:val="005B1427"/>
    <w:rsid w:val="005B3042"/>
    <w:rsid w:val="005D48E9"/>
    <w:rsid w:val="005D4AAF"/>
    <w:rsid w:val="005D5338"/>
    <w:rsid w:val="005D7C40"/>
    <w:rsid w:val="005E049E"/>
    <w:rsid w:val="005E7309"/>
    <w:rsid w:val="005E7C86"/>
    <w:rsid w:val="005F2179"/>
    <w:rsid w:val="005F2BC1"/>
    <w:rsid w:val="006067E0"/>
    <w:rsid w:val="0060796E"/>
    <w:rsid w:val="00616089"/>
    <w:rsid w:val="00631655"/>
    <w:rsid w:val="0063333F"/>
    <w:rsid w:val="0063351E"/>
    <w:rsid w:val="006422FB"/>
    <w:rsid w:val="006552F3"/>
    <w:rsid w:val="00662048"/>
    <w:rsid w:val="00683F30"/>
    <w:rsid w:val="00687EF7"/>
    <w:rsid w:val="00692A50"/>
    <w:rsid w:val="00693B97"/>
    <w:rsid w:val="006948B5"/>
    <w:rsid w:val="006A195C"/>
    <w:rsid w:val="006A527F"/>
    <w:rsid w:val="006A56CC"/>
    <w:rsid w:val="006A5A94"/>
    <w:rsid w:val="006B1833"/>
    <w:rsid w:val="006B7DE3"/>
    <w:rsid w:val="006C09E8"/>
    <w:rsid w:val="006C36C7"/>
    <w:rsid w:val="006C5310"/>
    <w:rsid w:val="006C5484"/>
    <w:rsid w:val="006D1C13"/>
    <w:rsid w:val="006D43B8"/>
    <w:rsid w:val="006D49E8"/>
    <w:rsid w:val="006D4D67"/>
    <w:rsid w:val="006D5F90"/>
    <w:rsid w:val="006D63B9"/>
    <w:rsid w:val="006F17BE"/>
    <w:rsid w:val="006F5B89"/>
    <w:rsid w:val="00706915"/>
    <w:rsid w:val="00712595"/>
    <w:rsid w:val="00716C15"/>
    <w:rsid w:val="007257B6"/>
    <w:rsid w:val="007267B2"/>
    <w:rsid w:val="00730C4A"/>
    <w:rsid w:val="007421B9"/>
    <w:rsid w:val="00745D6B"/>
    <w:rsid w:val="007471C5"/>
    <w:rsid w:val="00763ABF"/>
    <w:rsid w:val="00767371"/>
    <w:rsid w:val="0076797A"/>
    <w:rsid w:val="00772005"/>
    <w:rsid w:val="00773506"/>
    <w:rsid w:val="00792B0B"/>
    <w:rsid w:val="00797A52"/>
    <w:rsid w:val="007A3689"/>
    <w:rsid w:val="007A5A84"/>
    <w:rsid w:val="007A5EA6"/>
    <w:rsid w:val="007B12E6"/>
    <w:rsid w:val="007B5A46"/>
    <w:rsid w:val="007C57D3"/>
    <w:rsid w:val="007C65C6"/>
    <w:rsid w:val="007D07CC"/>
    <w:rsid w:val="007D0B7E"/>
    <w:rsid w:val="007E4694"/>
    <w:rsid w:val="007E470C"/>
    <w:rsid w:val="007E72E5"/>
    <w:rsid w:val="007F1681"/>
    <w:rsid w:val="007F4849"/>
    <w:rsid w:val="007F5FC5"/>
    <w:rsid w:val="00805872"/>
    <w:rsid w:val="00816466"/>
    <w:rsid w:val="00822E74"/>
    <w:rsid w:val="00827518"/>
    <w:rsid w:val="00831477"/>
    <w:rsid w:val="00834B63"/>
    <w:rsid w:val="00836E78"/>
    <w:rsid w:val="00840378"/>
    <w:rsid w:val="0084777C"/>
    <w:rsid w:val="00851397"/>
    <w:rsid w:val="008523D5"/>
    <w:rsid w:val="0085254D"/>
    <w:rsid w:val="00855409"/>
    <w:rsid w:val="00860C0B"/>
    <w:rsid w:val="0086348D"/>
    <w:rsid w:val="0086453C"/>
    <w:rsid w:val="00864CAF"/>
    <w:rsid w:val="00864F7D"/>
    <w:rsid w:val="0086545B"/>
    <w:rsid w:val="008666A0"/>
    <w:rsid w:val="00870B0D"/>
    <w:rsid w:val="00870F28"/>
    <w:rsid w:val="0087569D"/>
    <w:rsid w:val="00876C29"/>
    <w:rsid w:val="00886967"/>
    <w:rsid w:val="00886982"/>
    <w:rsid w:val="008A1FB1"/>
    <w:rsid w:val="008A4A7C"/>
    <w:rsid w:val="008B02A0"/>
    <w:rsid w:val="008B4C2A"/>
    <w:rsid w:val="008C6DB4"/>
    <w:rsid w:val="008D57C2"/>
    <w:rsid w:val="008E38CD"/>
    <w:rsid w:val="008E713C"/>
    <w:rsid w:val="008F0AB5"/>
    <w:rsid w:val="00900F2C"/>
    <w:rsid w:val="009015D7"/>
    <w:rsid w:val="00904A7C"/>
    <w:rsid w:val="0090775B"/>
    <w:rsid w:val="00913986"/>
    <w:rsid w:val="00923525"/>
    <w:rsid w:val="00925713"/>
    <w:rsid w:val="009276FF"/>
    <w:rsid w:val="009317B1"/>
    <w:rsid w:val="0094110E"/>
    <w:rsid w:val="00941EED"/>
    <w:rsid w:val="00945043"/>
    <w:rsid w:val="00945966"/>
    <w:rsid w:val="0094725D"/>
    <w:rsid w:val="00956C53"/>
    <w:rsid w:val="009579D2"/>
    <w:rsid w:val="00965272"/>
    <w:rsid w:val="00966F42"/>
    <w:rsid w:val="009674DF"/>
    <w:rsid w:val="00970B1B"/>
    <w:rsid w:val="00981083"/>
    <w:rsid w:val="00986F01"/>
    <w:rsid w:val="00990547"/>
    <w:rsid w:val="009933AA"/>
    <w:rsid w:val="009976C4"/>
    <w:rsid w:val="009A0F6F"/>
    <w:rsid w:val="009A4103"/>
    <w:rsid w:val="009A5093"/>
    <w:rsid w:val="009A5499"/>
    <w:rsid w:val="009B01D9"/>
    <w:rsid w:val="009B1EF8"/>
    <w:rsid w:val="009B4201"/>
    <w:rsid w:val="009B7AD3"/>
    <w:rsid w:val="009C6909"/>
    <w:rsid w:val="009D6F3B"/>
    <w:rsid w:val="009E1BE2"/>
    <w:rsid w:val="009E7477"/>
    <w:rsid w:val="009F370A"/>
    <w:rsid w:val="009F39A2"/>
    <w:rsid w:val="009F4BB7"/>
    <w:rsid w:val="009F61C8"/>
    <w:rsid w:val="00A02B4F"/>
    <w:rsid w:val="00A14665"/>
    <w:rsid w:val="00A227F5"/>
    <w:rsid w:val="00A23632"/>
    <w:rsid w:val="00A27178"/>
    <w:rsid w:val="00A33FDE"/>
    <w:rsid w:val="00A360E2"/>
    <w:rsid w:val="00A4223F"/>
    <w:rsid w:val="00A4505B"/>
    <w:rsid w:val="00A50580"/>
    <w:rsid w:val="00A51851"/>
    <w:rsid w:val="00A56366"/>
    <w:rsid w:val="00A60BE4"/>
    <w:rsid w:val="00A6482E"/>
    <w:rsid w:val="00A67C2A"/>
    <w:rsid w:val="00A71312"/>
    <w:rsid w:val="00A72F93"/>
    <w:rsid w:val="00A7721A"/>
    <w:rsid w:val="00A77F0A"/>
    <w:rsid w:val="00A80067"/>
    <w:rsid w:val="00A82DFA"/>
    <w:rsid w:val="00A841E7"/>
    <w:rsid w:val="00AA162A"/>
    <w:rsid w:val="00AA181D"/>
    <w:rsid w:val="00AB5409"/>
    <w:rsid w:val="00AB7DC9"/>
    <w:rsid w:val="00AC00DE"/>
    <w:rsid w:val="00AC2C2F"/>
    <w:rsid w:val="00AC39D5"/>
    <w:rsid w:val="00AD33CD"/>
    <w:rsid w:val="00AD6644"/>
    <w:rsid w:val="00AE307C"/>
    <w:rsid w:val="00AE6172"/>
    <w:rsid w:val="00AE75F1"/>
    <w:rsid w:val="00AF14A0"/>
    <w:rsid w:val="00AF3816"/>
    <w:rsid w:val="00AF3B5A"/>
    <w:rsid w:val="00AF7286"/>
    <w:rsid w:val="00B01B08"/>
    <w:rsid w:val="00B02B52"/>
    <w:rsid w:val="00B0436D"/>
    <w:rsid w:val="00B220DF"/>
    <w:rsid w:val="00B2431A"/>
    <w:rsid w:val="00B27484"/>
    <w:rsid w:val="00B3307A"/>
    <w:rsid w:val="00B36FAC"/>
    <w:rsid w:val="00B40887"/>
    <w:rsid w:val="00B436D2"/>
    <w:rsid w:val="00B45AE5"/>
    <w:rsid w:val="00B47E38"/>
    <w:rsid w:val="00B557DB"/>
    <w:rsid w:val="00B6082D"/>
    <w:rsid w:val="00BA228F"/>
    <w:rsid w:val="00BA5B46"/>
    <w:rsid w:val="00BA6398"/>
    <w:rsid w:val="00BB2B9D"/>
    <w:rsid w:val="00BB70E3"/>
    <w:rsid w:val="00BC143C"/>
    <w:rsid w:val="00BC608C"/>
    <w:rsid w:val="00BC6C40"/>
    <w:rsid w:val="00BD2CA5"/>
    <w:rsid w:val="00BD417C"/>
    <w:rsid w:val="00BD70FD"/>
    <w:rsid w:val="00BD7A81"/>
    <w:rsid w:val="00BE4B07"/>
    <w:rsid w:val="00BF0024"/>
    <w:rsid w:val="00C003F4"/>
    <w:rsid w:val="00C06757"/>
    <w:rsid w:val="00C20CE2"/>
    <w:rsid w:val="00C234A6"/>
    <w:rsid w:val="00C30A55"/>
    <w:rsid w:val="00C328F9"/>
    <w:rsid w:val="00C34A28"/>
    <w:rsid w:val="00C40D3A"/>
    <w:rsid w:val="00C45B71"/>
    <w:rsid w:val="00C47232"/>
    <w:rsid w:val="00C53EF3"/>
    <w:rsid w:val="00C56167"/>
    <w:rsid w:val="00C6351E"/>
    <w:rsid w:val="00C66C12"/>
    <w:rsid w:val="00C84A0E"/>
    <w:rsid w:val="00C86E5B"/>
    <w:rsid w:val="00C877A2"/>
    <w:rsid w:val="00C953B4"/>
    <w:rsid w:val="00CA01CA"/>
    <w:rsid w:val="00CA040D"/>
    <w:rsid w:val="00CA4986"/>
    <w:rsid w:val="00CB069E"/>
    <w:rsid w:val="00CB36AE"/>
    <w:rsid w:val="00CB67A2"/>
    <w:rsid w:val="00CC0ABE"/>
    <w:rsid w:val="00CC2848"/>
    <w:rsid w:val="00CC7D31"/>
    <w:rsid w:val="00CC7F55"/>
    <w:rsid w:val="00CD14BA"/>
    <w:rsid w:val="00CD1C5A"/>
    <w:rsid w:val="00CD3157"/>
    <w:rsid w:val="00CD419B"/>
    <w:rsid w:val="00CD5DCE"/>
    <w:rsid w:val="00CE1801"/>
    <w:rsid w:val="00CE19E4"/>
    <w:rsid w:val="00CE1A32"/>
    <w:rsid w:val="00D134C4"/>
    <w:rsid w:val="00D163E6"/>
    <w:rsid w:val="00D20B32"/>
    <w:rsid w:val="00D21E15"/>
    <w:rsid w:val="00D240B7"/>
    <w:rsid w:val="00D302BF"/>
    <w:rsid w:val="00D3137F"/>
    <w:rsid w:val="00D32478"/>
    <w:rsid w:val="00D338D4"/>
    <w:rsid w:val="00D36314"/>
    <w:rsid w:val="00D37031"/>
    <w:rsid w:val="00D37040"/>
    <w:rsid w:val="00D413FC"/>
    <w:rsid w:val="00D440D3"/>
    <w:rsid w:val="00D46593"/>
    <w:rsid w:val="00D50C30"/>
    <w:rsid w:val="00D51276"/>
    <w:rsid w:val="00D51C0B"/>
    <w:rsid w:val="00D56B0E"/>
    <w:rsid w:val="00D627C4"/>
    <w:rsid w:val="00D67A58"/>
    <w:rsid w:val="00D7126D"/>
    <w:rsid w:val="00D77026"/>
    <w:rsid w:val="00D837ED"/>
    <w:rsid w:val="00D84190"/>
    <w:rsid w:val="00D85CF1"/>
    <w:rsid w:val="00D90A47"/>
    <w:rsid w:val="00D9453C"/>
    <w:rsid w:val="00DA4882"/>
    <w:rsid w:val="00DA7C4B"/>
    <w:rsid w:val="00DB3C0D"/>
    <w:rsid w:val="00DB43C1"/>
    <w:rsid w:val="00DC4249"/>
    <w:rsid w:val="00DC7B2E"/>
    <w:rsid w:val="00DD0B85"/>
    <w:rsid w:val="00DD4EF1"/>
    <w:rsid w:val="00DD5C5D"/>
    <w:rsid w:val="00DD5E79"/>
    <w:rsid w:val="00DE0C90"/>
    <w:rsid w:val="00DE4C49"/>
    <w:rsid w:val="00DF1AE6"/>
    <w:rsid w:val="00E04C9D"/>
    <w:rsid w:val="00E07B3A"/>
    <w:rsid w:val="00E12CD1"/>
    <w:rsid w:val="00E2086D"/>
    <w:rsid w:val="00E208A9"/>
    <w:rsid w:val="00E50061"/>
    <w:rsid w:val="00E62CCB"/>
    <w:rsid w:val="00E63EC9"/>
    <w:rsid w:val="00E64401"/>
    <w:rsid w:val="00E7459E"/>
    <w:rsid w:val="00E75F56"/>
    <w:rsid w:val="00E8392B"/>
    <w:rsid w:val="00E90340"/>
    <w:rsid w:val="00E90E9B"/>
    <w:rsid w:val="00E91AC8"/>
    <w:rsid w:val="00E961F5"/>
    <w:rsid w:val="00EA50C2"/>
    <w:rsid w:val="00EA5174"/>
    <w:rsid w:val="00EA5BD8"/>
    <w:rsid w:val="00EA616F"/>
    <w:rsid w:val="00EB0CE9"/>
    <w:rsid w:val="00EB50FF"/>
    <w:rsid w:val="00EB5CC8"/>
    <w:rsid w:val="00EB7030"/>
    <w:rsid w:val="00EC7C6F"/>
    <w:rsid w:val="00ED4530"/>
    <w:rsid w:val="00ED5D01"/>
    <w:rsid w:val="00EE6749"/>
    <w:rsid w:val="00EE7B94"/>
    <w:rsid w:val="00EF793A"/>
    <w:rsid w:val="00F01888"/>
    <w:rsid w:val="00F1194A"/>
    <w:rsid w:val="00F13712"/>
    <w:rsid w:val="00F15670"/>
    <w:rsid w:val="00F24AF8"/>
    <w:rsid w:val="00F2543C"/>
    <w:rsid w:val="00F36AA6"/>
    <w:rsid w:val="00F420B3"/>
    <w:rsid w:val="00F46A1B"/>
    <w:rsid w:val="00F47128"/>
    <w:rsid w:val="00F518C1"/>
    <w:rsid w:val="00F66750"/>
    <w:rsid w:val="00F73A0F"/>
    <w:rsid w:val="00F7589B"/>
    <w:rsid w:val="00F811D0"/>
    <w:rsid w:val="00FB07D0"/>
    <w:rsid w:val="00FB433E"/>
    <w:rsid w:val="00FD390A"/>
    <w:rsid w:val="00FD425F"/>
    <w:rsid w:val="00FD6406"/>
    <w:rsid w:val="00FD68B7"/>
    <w:rsid w:val="00FE6194"/>
    <w:rsid w:val="00FE7125"/>
    <w:rsid w:val="00FF06E5"/>
    <w:rsid w:val="00FF1C21"/>
    <w:rsid w:val="00FF413B"/>
    <w:rsid w:val="00FF76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0D16C"/>
  <w15:docId w15:val="{EECE0FF3-5DBF-4CFB-8A9A-70123B053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3182F"/>
    <w:pPr>
      <w:bidi/>
    </w:pPr>
  </w:style>
  <w:style w:type="paragraph" w:styleId="1">
    <w:name w:val="heading 1"/>
    <w:aliases w:val="H1,כותרת1,H2,1,סעיף 1,גוטמן"/>
    <w:basedOn w:val="a"/>
    <w:link w:val="10"/>
    <w:qFormat/>
    <w:rsid w:val="00AC2C2F"/>
    <w:pPr>
      <w:numPr>
        <w:numId w:val="3"/>
      </w:numPr>
      <w:spacing w:after="240" w:line="240" w:lineRule="auto"/>
      <w:ind w:right="340"/>
      <w:jc w:val="both"/>
      <w:outlineLvl w:val="0"/>
    </w:pPr>
    <w:rPr>
      <w:rFonts w:ascii="Arial" w:eastAsia="Times New Roman" w:hAnsi="Arial" w:cs="David"/>
      <w:b/>
      <w:bCs/>
      <w:kern w:val="28"/>
      <w:sz w:val="32"/>
      <w:szCs w:val="32"/>
      <w:u w:val="single"/>
      <w:lang w:eastAsia="he-IL"/>
    </w:rPr>
  </w:style>
  <w:style w:type="paragraph" w:styleId="2">
    <w:name w:val="heading 2"/>
    <w:aliases w:val="תו,Char Char Char Char,Char Char Char,תו Char תו,תו Char Char,תו Char, תו, Char Char Char Char, Char Char Char, תו Char תו, תו Char Char, תו Char,h2,H21,H22,H211,H23,H212,H221,H2111,H24,H25,H213,H222,H2112,H231,H2121,H2211,H21111,h21,H241,H26"/>
    <w:basedOn w:val="a"/>
    <w:link w:val="20"/>
    <w:qFormat/>
    <w:rsid w:val="00EB50FF"/>
    <w:pPr>
      <w:numPr>
        <w:ilvl w:val="1"/>
        <w:numId w:val="1"/>
      </w:numPr>
      <w:spacing w:after="240" w:line="240" w:lineRule="auto"/>
      <w:jc w:val="both"/>
      <w:outlineLvl w:val="1"/>
    </w:pPr>
    <w:rPr>
      <w:rFonts w:ascii="Times New Roman" w:eastAsia="Times New Roman" w:hAnsi="Times New Roman" w:cs="David"/>
      <w:szCs w:val="24"/>
      <w:lang w:eastAsia="he-IL"/>
    </w:rPr>
  </w:style>
  <w:style w:type="paragraph" w:styleId="3">
    <w:name w:val="heading 3"/>
    <w:basedOn w:val="a"/>
    <w:link w:val="30"/>
    <w:qFormat/>
    <w:rsid w:val="00EB50FF"/>
    <w:pPr>
      <w:numPr>
        <w:ilvl w:val="2"/>
        <w:numId w:val="1"/>
      </w:numPr>
      <w:spacing w:after="240" w:line="240" w:lineRule="auto"/>
      <w:jc w:val="both"/>
      <w:outlineLvl w:val="2"/>
    </w:pPr>
    <w:rPr>
      <w:rFonts w:ascii="Times New Roman" w:eastAsia="Times New Roman" w:hAnsi="Times New Roman" w:cs="David"/>
      <w:szCs w:val="24"/>
      <w:lang w:eastAsia="he-IL"/>
    </w:rPr>
  </w:style>
  <w:style w:type="paragraph" w:styleId="4">
    <w:name w:val="heading 4"/>
    <w:basedOn w:val="a"/>
    <w:link w:val="40"/>
    <w:qFormat/>
    <w:rsid w:val="00EB50FF"/>
    <w:pPr>
      <w:numPr>
        <w:ilvl w:val="3"/>
        <w:numId w:val="1"/>
      </w:numPr>
      <w:spacing w:after="240" w:line="240" w:lineRule="auto"/>
      <w:ind w:right="0"/>
      <w:jc w:val="both"/>
      <w:outlineLvl w:val="3"/>
    </w:pPr>
    <w:rPr>
      <w:rFonts w:ascii="Arial" w:eastAsia="Times New Roman" w:hAnsi="Arial" w:cs="David"/>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E72E5"/>
    <w:pPr>
      <w:tabs>
        <w:tab w:val="center" w:pos="4153"/>
        <w:tab w:val="right" w:pos="8306"/>
      </w:tabs>
      <w:spacing w:after="0" w:line="240" w:lineRule="auto"/>
    </w:pPr>
  </w:style>
  <w:style w:type="character" w:customStyle="1" w:styleId="a4">
    <w:name w:val="כותרת עליונה תו"/>
    <w:basedOn w:val="a0"/>
    <w:link w:val="a3"/>
    <w:uiPriority w:val="99"/>
    <w:rsid w:val="007E72E5"/>
  </w:style>
  <w:style w:type="paragraph" w:styleId="a5">
    <w:name w:val="footer"/>
    <w:basedOn w:val="a"/>
    <w:link w:val="a6"/>
    <w:uiPriority w:val="99"/>
    <w:unhideWhenUsed/>
    <w:rsid w:val="007E72E5"/>
    <w:pPr>
      <w:tabs>
        <w:tab w:val="center" w:pos="4153"/>
        <w:tab w:val="right" w:pos="8306"/>
      </w:tabs>
      <w:spacing w:after="0" w:line="240" w:lineRule="auto"/>
    </w:pPr>
  </w:style>
  <w:style w:type="character" w:customStyle="1" w:styleId="a6">
    <w:name w:val="כותרת תחתונה תו"/>
    <w:basedOn w:val="a0"/>
    <w:link w:val="a5"/>
    <w:uiPriority w:val="99"/>
    <w:rsid w:val="007E72E5"/>
  </w:style>
  <w:style w:type="character" w:customStyle="1" w:styleId="10">
    <w:name w:val="כותרת 1 תו"/>
    <w:aliases w:val="H1 תו,כותרת1 תו,H2 תו,1 תו,סעיף 1 תו,גוטמן תו"/>
    <w:basedOn w:val="a0"/>
    <w:link w:val="1"/>
    <w:rsid w:val="00AC2C2F"/>
    <w:rPr>
      <w:rFonts w:ascii="Arial" w:eastAsia="Times New Roman" w:hAnsi="Arial" w:cs="David"/>
      <w:b/>
      <w:bCs/>
      <w:kern w:val="28"/>
      <w:sz w:val="32"/>
      <w:szCs w:val="32"/>
      <w:u w:val="single"/>
      <w:lang w:eastAsia="he-IL"/>
    </w:rPr>
  </w:style>
  <w:style w:type="character" w:customStyle="1" w:styleId="20">
    <w:name w:val="כותרת 2 תו"/>
    <w:aliases w:val="תו תו,Char Char Char Char תו,Char Char Char תו,תו Char תו תו,תו Char Char תו,תו Char תו1, תו תו, Char Char Char Char תו, Char Char Char תו, תו Char תו תו, תו Char Char תו, תו Char תו1,h2 תו,H21 תו,H22 תו,H211 תו,H23 תו,H212 תו,H221 תו,H24 תו"/>
    <w:basedOn w:val="a0"/>
    <w:link w:val="2"/>
    <w:rsid w:val="00EB50FF"/>
    <w:rPr>
      <w:rFonts w:ascii="Times New Roman" w:eastAsia="Times New Roman" w:hAnsi="Times New Roman" w:cs="David"/>
      <w:szCs w:val="24"/>
      <w:lang w:eastAsia="he-IL"/>
    </w:rPr>
  </w:style>
  <w:style w:type="character" w:customStyle="1" w:styleId="30">
    <w:name w:val="כותרת 3 תו"/>
    <w:basedOn w:val="a0"/>
    <w:link w:val="3"/>
    <w:rsid w:val="00EB50FF"/>
    <w:rPr>
      <w:rFonts w:ascii="Times New Roman" w:eastAsia="Times New Roman" w:hAnsi="Times New Roman" w:cs="David"/>
      <w:szCs w:val="24"/>
      <w:lang w:eastAsia="he-IL"/>
    </w:rPr>
  </w:style>
  <w:style w:type="character" w:customStyle="1" w:styleId="40">
    <w:name w:val="כותרת 4 תו"/>
    <w:basedOn w:val="a0"/>
    <w:link w:val="4"/>
    <w:rsid w:val="00EB50FF"/>
    <w:rPr>
      <w:rFonts w:ascii="Arial" w:eastAsia="Times New Roman" w:hAnsi="Arial" w:cs="David"/>
      <w:szCs w:val="24"/>
      <w:lang w:eastAsia="he-IL"/>
    </w:rPr>
  </w:style>
  <w:style w:type="paragraph" w:customStyle="1" w:styleId="a7">
    <w:name w:val="ישור לימין מרווח בודד"/>
    <w:basedOn w:val="a"/>
    <w:rsid w:val="00EB50FF"/>
    <w:pPr>
      <w:spacing w:after="0" w:line="240" w:lineRule="auto"/>
    </w:pPr>
    <w:rPr>
      <w:rFonts w:ascii="Times New Roman" w:eastAsia="Times New Roman" w:hAnsi="Times New Roman" w:cs="David"/>
      <w:szCs w:val="24"/>
      <w:lang w:eastAsia="he-IL"/>
    </w:rPr>
  </w:style>
  <w:style w:type="paragraph" w:styleId="a8">
    <w:name w:val="List Paragraph"/>
    <w:aliases w:val="פיסקת bullets,LP1"/>
    <w:basedOn w:val="a"/>
    <w:link w:val="a9"/>
    <w:uiPriority w:val="34"/>
    <w:qFormat/>
    <w:rsid w:val="00EB50FF"/>
    <w:pPr>
      <w:spacing w:after="4" w:line="267" w:lineRule="auto"/>
      <w:ind w:left="720" w:hanging="3"/>
      <w:contextualSpacing/>
      <w:jc w:val="both"/>
    </w:pPr>
    <w:rPr>
      <w:rFonts w:ascii="David" w:eastAsia="David" w:hAnsi="David" w:cs="David"/>
      <w:color w:val="000000"/>
      <w:sz w:val="24"/>
    </w:rPr>
  </w:style>
  <w:style w:type="character" w:customStyle="1" w:styleId="a9">
    <w:name w:val="פיסקת רשימה תו"/>
    <w:aliases w:val="פיסקת bullets תו,LP1 תו"/>
    <w:link w:val="a8"/>
    <w:uiPriority w:val="34"/>
    <w:locked/>
    <w:rsid w:val="00EB50FF"/>
    <w:rPr>
      <w:rFonts w:ascii="David" w:eastAsia="David" w:hAnsi="David" w:cs="David"/>
      <w:color w:val="000000"/>
      <w:sz w:val="24"/>
    </w:rPr>
  </w:style>
  <w:style w:type="character" w:styleId="Hyperlink">
    <w:name w:val="Hyperlink"/>
    <w:basedOn w:val="a0"/>
    <w:uiPriority w:val="99"/>
    <w:unhideWhenUsed/>
    <w:rsid w:val="00D7126D"/>
    <w:rPr>
      <w:color w:val="0563C1" w:themeColor="hyperlink"/>
      <w:u w:val="single"/>
    </w:rPr>
  </w:style>
  <w:style w:type="paragraph" w:styleId="aa">
    <w:name w:val="footnote text"/>
    <w:basedOn w:val="a"/>
    <w:link w:val="ab"/>
    <w:uiPriority w:val="99"/>
    <w:semiHidden/>
    <w:unhideWhenUsed/>
    <w:rsid w:val="00662048"/>
    <w:pPr>
      <w:spacing w:after="0" w:line="240" w:lineRule="auto"/>
      <w:jc w:val="both"/>
    </w:pPr>
    <w:rPr>
      <w:rFonts w:ascii="Times New Roman" w:eastAsia="Times New Roman" w:hAnsi="Times New Roman" w:cs="David"/>
      <w:sz w:val="20"/>
      <w:szCs w:val="20"/>
      <w:lang w:eastAsia="he-IL"/>
    </w:rPr>
  </w:style>
  <w:style w:type="character" w:customStyle="1" w:styleId="ab">
    <w:name w:val="טקסט הערת שוליים תו"/>
    <w:basedOn w:val="a0"/>
    <w:link w:val="aa"/>
    <w:uiPriority w:val="99"/>
    <w:semiHidden/>
    <w:rsid w:val="00662048"/>
    <w:rPr>
      <w:rFonts w:ascii="Times New Roman" w:eastAsia="Times New Roman" w:hAnsi="Times New Roman" w:cs="David"/>
      <w:sz w:val="20"/>
      <w:szCs w:val="20"/>
      <w:lang w:eastAsia="he-IL"/>
    </w:rPr>
  </w:style>
  <w:style w:type="character" w:styleId="ac">
    <w:name w:val="footnote reference"/>
    <w:uiPriority w:val="99"/>
    <w:semiHidden/>
    <w:unhideWhenUsed/>
    <w:rsid w:val="00662048"/>
    <w:rPr>
      <w:vertAlign w:val="superscript"/>
    </w:rPr>
  </w:style>
  <w:style w:type="paragraph" w:styleId="ad">
    <w:name w:val="Balloon Text"/>
    <w:basedOn w:val="a"/>
    <w:link w:val="ae"/>
    <w:uiPriority w:val="99"/>
    <w:semiHidden/>
    <w:unhideWhenUsed/>
    <w:rsid w:val="00CE1801"/>
    <w:pPr>
      <w:spacing w:after="0" w:line="240" w:lineRule="auto"/>
    </w:pPr>
    <w:rPr>
      <w:rFonts w:ascii="Tahoma" w:hAnsi="Tahoma" w:cs="Tahoma"/>
      <w:sz w:val="18"/>
      <w:szCs w:val="18"/>
    </w:rPr>
  </w:style>
  <w:style w:type="character" w:customStyle="1" w:styleId="ae">
    <w:name w:val="טקסט בלונים תו"/>
    <w:basedOn w:val="a0"/>
    <w:link w:val="ad"/>
    <w:uiPriority w:val="99"/>
    <w:semiHidden/>
    <w:rsid w:val="00CE1801"/>
    <w:rPr>
      <w:rFonts w:ascii="Tahoma" w:hAnsi="Tahoma" w:cs="Tahoma"/>
      <w:sz w:val="18"/>
      <w:szCs w:val="18"/>
    </w:rPr>
  </w:style>
  <w:style w:type="table" w:styleId="af">
    <w:name w:val="Table Grid"/>
    <w:basedOn w:val="a1"/>
    <w:uiPriority w:val="39"/>
    <w:rsid w:val="00836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FE7125"/>
    <w:rPr>
      <w:color w:val="605E5C"/>
      <w:shd w:val="clear" w:color="auto" w:fill="E1DFDD"/>
    </w:rPr>
  </w:style>
  <w:style w:type="paragraph" w:styleId="af1">
    <w:name w:val="Revision"/>
    <w:hidden/>
    <w:uiPriority w:val="99"/>
    <w:semiHidden/>
    <w:rsid w:val="00273D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97252\Documents\&#8235;&#1514;&#1489;&#1504;&#1497;&#1493;&#1514;%20&#1502;&#1493;&#1514;&#1488;&#1502;&#1493;&#1514;%20&#1488;&#1497;&#1513;&#1497;&#1514;%20&#1513;&#1500;%20Office&#8236;\&#1502;&#1488;&#1505;&#1496;&#1512;%20&#1504;&#1497;&#1497;&#1491;&#1514;%20&#1502;&#1513;&#1512;&#1491;&#1497;&#1514;%20&#1488;&#1513;&#1499;&#1493;&#1500;%20&#1512;&#1513;&#1493;&#1497;&#1493;&#1514;%20&#1513;&#1493;&#1512;&#1511;%20&#1491;&#1512;&#1493;&#1502;&#1497;.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df51a11-d885-4116-9be1-f56f51125003">
      <Terms xmlns="http://schemas.microsoft.com/office/infopath/2007/PartnerControls"/>
    </lcf76f155ced4ddcb4097134ff3c332f>
    <TaxCatchAll xmlns="6a029436-af80-4b6e-92fa-6737aeae20f1" xsi:nil="true"/>
    <MediaLengthInSeconds xmlns="7df51a11-d885-4116-9be1-f56f5112500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מסמך" ma:contentTypeID="0x01010021C6BBBED85EA044A4D93D5BE2B54BFC" ma:contentTypeVersion="16" ma:contentTypeDescription="צור מסמך חדש." ma:contentTypeScope="" ma:versionID="643454a0b963703c184e7d93348b8003">
  <xsd:schema xmlns:xsd="http://www.w3.org/2001/XMLSchema" xmlns:xs="http://www.w3.org/2001/XMLSchema" xmlns:p="http://schemas.microsoft.com/office/2006/metadata/properties" xmlns:ns2="7df51a11-d885-4116-9be1-f56f51125003" xmlns:ns3="6a029436-af80-4b6e-92fa-6737aeae20f1" targetNamespace="http://schemas.microsoft.com/office/2006/metadata/properties" ma:root="true" ma:fieldsID="7c246e9b876783694f7d17dac12e9014" ns2:_="" ns3:_="">
    <xsd:import namespace="7df51a11-d885-4116-9be1-f56f51125003"/>
    <xsd:import namespace="6a029436-af80-4b6e-92fa-6737aeae20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f51a11-d885-4116-9be1-f56f511250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תגיות תמונה" ma:readOnly="false" ma:fieldId="{5cf76f15-5ced-4ddc-b409-7134ff3c332f}" ma:taxonomyMulti="true" ma:sspId="258c2808-d71f-4925-b6bf-19aede5e299f"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029436-af80-4b6e-92fa-6737aeae20f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9cf3df5-a9ee-4b96-a38f-02cc0030099c}" ma:internalName="TaxCatchAll" ma:showField="CatchAllData" ma:web="6a029436-af80-4b6e-92fa-6737aeae20f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משותף עם פרטים"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3788E-2101-4F9C-A9A7-591AECDC8598}">
  <ds:schemaRefs>
    <ds:schemaRef ds:uri="http://schemas.microsoft.com/sharepoint/v3/contenttype/forms"/>
  </ds:schemaRefs>
</ds:datastoreItem>
</file>

<file path=customXml/itemProps2.xml><?xml version="1.0" encoding="utf-8"?>
<ds:datastoreItem xmlns:ds="http://schemas.openxmlformats.org/officeDocument/2006/customXml" ds:itemID="{BA705824-3BD5-4883-BA22-23F83877D81A}">
  <ds:schemaRefs>
    <ds:schemaRef ds:uri="http://schemas.microsoft.com/office/2006/metadata/properties"/>
    <ds:schemaRef ds:uri="http://schemas.microsoft.com/office/infopath/2007/PartnerControls"/>
    <ds:schemaRef ds:uri="7df51a11-d885-4116-9be1-f56f51125003"/>
    <ds:schemaRef ds:uri="6a029436-af80-4b6e-92fa-6737aeae20f1"/>
  </ds:schemaRefs>
</ds:datastoreItem>
</file>

<file path=customXml/itemProps3.xml><?xml version="1.0" encoding="utf-8"?>
<ds:datastoreItem xmlns:ds="http://schemas.openxmlformats.org/officeDocument/2006/customXml" ds:itemID="{818D9911-F38E-47D7-8D29-54E393E8EE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f51a11-d885-4116-9be1-f56f51125003"/>
    <ds:schemaRef ds:uri="6a029436-af80-4b6e-92fa-6737aeae20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16E703-5673-4304-AED4-BDD9FB315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מאסטר ניידת משרדית אשכול רשויות שורק דרומי</Template>
  <TotalTime>1</TotalTime>
  <Pages>2</Pages>
  <Words>114</Words>
  <Characters>570</Characters>
  <Application>Microsoft Office Word</Application>
  <DocSecurity>0</DocSecurity>
  <Lines>4</Lines>
  <Paragraphs>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Bracha Davidovich</dc:creator>
  <cp:keywords/>
  <dc:description/>
  <cp:lastModifiedBy>ברכה דוידוביץ</cp:lastModifiedBy>
  <cp:revision>3</cp:revision>
  <cp:lastPrinted>2023-03-22T14:13:00Z</cp:lastPrinted>
  <dcterms:created xsi:type="dcterms:W3CDTF">2023-06-05T11:54:00Z</dcterms:created>
  <dcterms:modified xsi:type="dcterms:W3CDTF">2023-06-05T11:54:00Z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0x01010021C6BBBED85EA044A4D93D5BE2B54BFC</vt:lpwstr>
  </property>
  <property fmtid="{D5CDD505-2E9C-101B-9397-08002B2CF9AE}" pid="3" name="MediaServiceImageTags">
    <vt:lpwstr/>
  </property>
  <property fmtid="{D5CDD505-2E9C-101B-9397-08002B2CF9AE}" pid="4" name="GrammarlyDocumentId">
    <vt:lpwstr>df8edfe5af3ecf2df03e9806d3e85db0bd4e84b87e12a99f4c3a01fffb8e5920</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